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6A25" w14:textId="528BE916" w:rsidR="00A81038" w:rsidRPr="000201FA" w:rsidRDefault="001C2481" w:rsidP="00572AD2">
      <w:pPr>
        <w:jc w:val="center"/>
        <w:rPr>
          <w:b/>
          <w:sz w:val="36"/>
          <w:szCs w:val="36"/>
          <w:lang w:val="en-US"/>
        </w:rPr>
      </w:pPr>
      <w:r w:rsidRPr="000201FA">
        <w:rPr>
          <w:b/>
          <w:sz w:val="36"/>
          <w:szCs w:val="36"/>
          <w:lang w:val="en-US"/>
        </w:rPr>
        <w:t>Supplier self-assessment</w:t>
      </w:r>
    </w:p>
    <w:p w14:paraId="076483CA" w14:textId="4D778831" w:rsidR="00A81038" w:rsidRPr="000201FA" w:rsidRDefault="00A81038" w:rsidP="00C52D30">
      <w:pPr>
        <w:jc w:val="center"/>
        <w:rPr>
          <w:b/>
          <w:sz w:val="36"/>
          <w:szCs w:val="36"/>
          <w:lang w:val="en-US"/>
        </w:rPr>
      </w:pPr>
      <w:r w:rsidRPr="000201FA">
        <w:rPr>
          <w:b/>
          <w:sz w:val="36"/>
          <w:szCs w:val="36"/>
          <w:lang w:val="en-US"/>
        </w:rPr>
        <w:br/>
      </w:r>
    </w:p>
    <w:p w14:paraId="62189FEE" w14:textId="61A868F4" w:rsidR="00A81038" w:rsidRDefault="00F56509" w:rsidP="00A81038">
      <w:pPr>
        <w:rPr>
          <w:b/>
          <w:lang w:val="en-US"/>
        </w:rPr>
      </w:pPr>
      <w:r>
        <w:rPr>
          <w:b/>
          <w:lang w:val="en-US"/>
        </w:rPr>
        <w:t>Other</w:t>
      </w:r>
      <w:r w:rsidR="00A81038">
        <w:rPr>
          <w:b/>
          <w:lang w:val="en-US"/>
        </w:rPr>
        <w:t xml:space="preserve"> document</w:t>
      </w:r>
      <w:r>
        <w:rPr>
          <w:b/>
          <w:lang w:val="en-US"/>
        </w:rPr>
        <w:t>s</w:t>
      </w:r>
      <w:r w:rsidR="00A81038">
        <w:rPr>
          <w:b/>
          <w:lang w:val="en-US"/>
        </w:rPr>
        <w:t xml:space="preserve"> can be found on our website </w:t>
      </w:r>
      <w:hyperlink r:id="rId10" w:history="1">
        <w:r w:rsidR="004F40C3" w:rsidRPr="00C31A0D">
          <w:rPr>
            <w:rStyle w:val="Hyperlink"/>
            <w:b/>
            <w:lang w:val="en-US"/>
          </w:rPr>
          <w:t>www.bimpexmeat.com/certificate</w:t>
        </w:r>
      </w:hyperlink>
    </w:p>
    <w:p w14:paraId="141C8C23" w14:textId="77777777" w:rsidR="00A81038" w:rsidRPr="00CC7634" w:rsidRDefault="00A81038" w:rsidP="00A81038">
      <w:pPr>
        <w:rPr>
          <w:b/>
          <w:lang w:val="en-US"/>
        </w:rPr>
      </w:pPr>
    </w:p>
    <w:p w14:paraId="591D155F" w14:textId="72FE87EA" w:rsidR="00A81038" w:rsidRPr="00F56509" w:rsidRDefault="00A81038" w:rsidP="00F56509">
      <w:pPr>
        <w:keepLines/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0201FA">
        <w:rPr>
          <w:lang w:val="en-US"/>
        </w:rPr>
        <w:br/>
      </w:r>
    </w:p>
    <w:p w14:paraId="75756136" w14:textId="0278B12C" w:rsidR="00473382" w:rsidRPr="00473382" w:rsidRDefault="00473382" w:rsidP="00473382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1. </w:t>
      </w:r>
      <w:r w:rsidRPr="00473382">
        <w:rPr>
          <w:rFonts w:cs="Arial"/>
          <w:b/>
          <w:bCs/>
          <w:sz w:val="28"/>
          <w:szCs w:val="28"/>
        </w:rPr>
        <w:t>General Questions</w:t>
      </w:r>
      <w:r w:rsidR="00A81038">
        <w:rPr>
          <w:rFonts w:cs="Arial"/>
          <w:b/>
          <w:bCs/>
          <w:sz w:val="28"/>
          <w:szCs w:val="28"/>
        </w:rPr>
        <w:br/>
      </w:r>
    </w:p>
    <w:p w14:paraId="30A7C5BC" w14:textId="1A0778A3" w:rsidR="00A86B3D" w:rsidRDefault="00A86B3D" w:rsidP="00132996"/>
    <w:tbl>
      <w:tblPr>
        <w:tblStyle w:val="GridTable1Light-Accent1"/>
        <w:tblW w:w="9620" w:type="dxa"/>
        <w:tblLayout w:type="fixed"/>
        <w:tblLook w:val="0480" w:firstRow="0" w:lastRow="0" w:firstColumn="1" w:lastColumn="0" w:noHBand="0" w:noVBand="1"/>
      </w:tblPr>
      <w:tblGrid>
        <w:gridCol w:w="2142"/>
        <w:gridCol w:w="425"/>
        <w:gridCol w:w="1701"/>
        <w:gridCol w:w="567"/>
        <w:gridCol w:w="263"/>
        <w:gridCol w:w="1843"/>
        <w:gridCol w:w="304"/>
        <w:gridCol w:w="231"/>
        <w:gridCol w:w="600"/>
        <w:gridCol w:w="861"/>
        <w:gridCol w:w="674"/>
        <w:gridCol w:w="9"/>
      </w:tblGrid>
      <w:tr w:rsidR="007538D6" w:rsidRPr="00C64550" w14:paraId="740ABF29" w14:textId="77777777" w:rsidTr="007C057C">
        <w:trPr>
          <w:gridAfter w:val="1"/>
          <w:wAfter w:w="9" w:type="dxa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2F9212FC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 xml:space="preserve">Name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of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company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1E1A5A66" w14:textId="0E054D89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Bimpex</w:t>
            </w:r>
            <w:proofErr w:type="spellEnd"/>
            <w:r>
              <w:rPr>
                <w:rFonts w:cs="Arial"/>
                <w:szCs w:val="22"/>
              </w:rPr>
              <w:t xml:space="preserve"> Meat NV</w:t>
            </w:r>
          </w:p>
        </w:tc>
      </w:tr>
      <w:tr w:rsidR="007538D6" w:rsidRPr="00C64550" w14:paraId="3DC047A6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5B548C5E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Adress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09027146" w14:textId="02CD8ACF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Koedreef 12-14, B 9070 </w:t>
            </w:r>
            <w:proofErr w:type="spellStart"/>
            <w:r>
              <w:rPr>
                <w:rFonts w:cs="Arial"/>
                <w:szCs w:val="22"/>
              </w:rPr>
              <w:t>Destelbergen</w:t>
            </w:r>
            <w:proofErr w:type="spellEnd"/>
          </w:p>
        </w:tc>
      </w:tr>
      <w:tr w:rsidR="007538D6" w:rsidRPr="00C64550" w14:paraId="31DC8F39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14896E25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Telephone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number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4E446B7E" w14:textId="4EF9A17B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 w:rsidRPr="00650ED5">
              <w:rPr>
                <w:rFonts w:cs="Arial"/>
                <w:szCs w:val="22"/>
              </w:rPr>
              <w:t>+32 (0)9 210 83 70</w:t>
            </w:r>
          </w:p>
        </w:tc>
      </w:tr>
      <w:tr w:rsidR="007538D6" w:rsidRPr="00C64550" w14:paraId="0246B3A9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756F5E5D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 xml:space="preserve">Fax -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number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.:</w:t>
            </w:r>
          </w:p>
        </w:tc>
        <w:tc>
          <w:tcPr>
            <w:tcW w:w="5343" w:type="dxa"/>
            <w:gridSpan w:val="8"/>
          </w:tcPr>
          <w:p w14:paraId="7E5E49EB" w14:textId="18CC9A3A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>
              <w:rPr>
                <w:rFonts w:cs="Arial"/>
                <w:szCs w:val="22"/>
              </w:rPr>
              <w:t xml:space="preserve">Not </w:t>
            </w:r>
            <w:proofErr w:type="spellStart"/>
            <w:r w:rsidR="00650ED5">
              <w:rPr>
                <w:rFonts w:cs="Arial"/>
                <w:szCs w:val="22"/>
              </w:rPr>
              <w:t>applicable</w:t>
            </w:r>
            <w:proofErr w:type="spellEnd"/>
          </w:p>
        </w:tc>
      </w:tr>
      <w:tr w:rsidR="007538D6" w:rsidRPr="00C64550" w14:paraId="0484A2F8" w14:textId="77777777" w:rsidTr="007C057C">
        <w:trPr>
          <w:gridAfter w:val="1"/>
          <w:wAfter w:w="9" w:type="dxa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6D671476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e-mail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6D91916B" w14:textId="134CFF72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>
              <w:rPr>
                <w:rFonts w:cs="Arial"/>
                <w:szCs w:val="22"/>
              </w:rPr>
              <w:t>Quality</w:t>
            </w:r>
            <w:r w:rsidR="00650ED5" w:rsidRPr="00650ED5">
              <w:rPr>
                <w:rFonts w:cs="Arial"/>
                <w:szCs w:val="22"/>
              </w:rPr>
              <w:t>@</w:t>
            </w:r>
            <w:r w:rsidR="00650ED5">
              <w:rPr>
                <w:rFonts w:cs="Arial"/>
                <w:szCs w:val="22"/>
              </w:rPr>
              <w:t>bimpexmeat.com</w:t>
            </w:r>
          </w:p>
        </w:tc>
      </w:tr>
      <w:tr w:rsidR="007538D6" w:rsidRPr="00C64550" w14:paraId="1984791F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47A8BE6A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 xml:space="preserve">Main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contact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5488A73C" w14:textId="3F7526BD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>
              <w:rPr>
                <w:rFonts w:cs="Arial"/>
                <w:szCs w:val="22"/>
              </w:rPr>
              <w:t>Wouter Mons</w:t>
            </w:r>
          </w:p>
        </w:tc>
      </w:tr>
      <w:tr w:rsidR="007538D6" w:rsidRPr="00C64550" w14:paraId="6A27B2E8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0A276951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>Position:</w:t>
            </w:r>
          </w:p>
        </w:tc>
        <w:tc>
          <w:tcPr>
            <w:tcW w:w="5343" w:type="dxa"/>
            <w:gridSpan w:val="8"/>
          </w:tcPr>
          <w:p w14:paraId="09505709" w14:textId="6B235ADB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 </w:t>
            </w:r>
            <w:r w:rsidR="00650ED5">
              <w:rPr>
                <w:rFonts w:cs="Arial"/>
                <w:szCs w:val="22"/>
              </w:rPr>
              <w:t>Account Executive</w:t>
            </w:r>
          </w:p>
        </w:tc>
      </w:tr>
      <w:tr w:rsidR="007538D6" w:rsidRPr="00C64550" w14:paraId="5A2F749C" w14:textId="77777777" w:rsidTr="007C057C">
        <w:trPr>
          <w:gridAfter w:val="1"/>
          <w:wAfter w:w="9" w:type="dxa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100768CB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Telephone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number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05D8688C" w14:textId="281EB13B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 w:rsidRPr="00650ED5">
              <w:rPr>
                <w:rFonts w:cs="Arial"/>
                <w:szCs w:val="22"/>
              </w:rPr>
              <w:t>+32 (0)9 210 83 70</w:t>
            </w:r>
          </w:p>
        </w:tc>
      </w:tr>
      <w:tr w:rsidR="007538D6" w:rsidRPr="00C64550" w14:paraId="46FD2B6C" w14:textId="77777777" w:rsidTr="007C057C">
        <w:trPr>
          <w:gridAfter w:val="1"/>
          <w:wAfter w:w="9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699975E3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 xml:space="preserve">Fax -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number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.:</w:t>
            </w:r>
          </w:p>
        </w:tc>
        <w:tc>
          <w:tcPr>
            <w:tcW w:w="5343" w:type="dxa"/>
            <w:gridSpan w:val="8"/>
          </w:tcPr>
          <w:p w14:paraId="7294869D" w14:textId="6BF82FB6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 w:rsidR="00650ED5">
              <w:rPr>
                <w:rFonts w:cs="Arial"/>
                <w:szCs w:val="22"/>
              </w:rPr>
              <w:t xml:space="preserve">Not </w:t>
            </w:r>
            <w:proofErr w:type="spellStart"/>
            <w:r w:rsidR="00650ED5">
              <w:rPr>
                <w:rFonts w:cs="Arial"/>
                <w:szCs w:val="22"/>
              </w:rPr>
              <w:t>applicable</w:t>
            </w:r>
            <w:proofErr w:type="spellEnd"/>
            <w:r w:rsidRPr="00C64550">
              <w:rPr>
                <w:rFonts w:cs="Arial"/>
                <w:szCs w:val="22"/>
              </w:rPr>
              <w:t> </w:t>
            </w:r>
          </w:p>
        </w:tc>
      </w:tr>
      <w:tr w:rsidR="007538D6" w:rsidRPr="00314AD3" w14:paraId="0F4FDAFB" w14:textId="77777777" w:rsidTr="007C057C">
        <w:trPr>
          <w:gridAfter w:val="1"/>
          <w:wAfter w:w="9" w:type="dxa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7E6C3317" w14:textId="07F6D223" w:rsidR="007538D6" w:rsidRPr="00FF379B" w:rsidRDefault="007538D6" w:rsidP="002B1785">
            <w:pPr>
              <w:spacing w:before="60" w:after="60"/>
              <w:rPr>
                <w:b w:val="0"/>
              </w:rPr>
            </w:pPr>
            <w:r w:rsidRPr="00FF379B">
              <w:rPr>
                <w:b w:val="0"/>
              </w:rPr>
              <w:t xml:space="preserve">Emergency </w:t>
            </w:r>
            <w:proofErr w:type="spellStart"/>
            <w:r w:rsidRPr="00FF379B">
              <w:rPr>
                <w:b w:val="0"/>
              </w:rPr>
              <w:t>phone</w:t>
            </w:r>
            <w:proofErr w:type="spellEnd"/>
            <w:r w:rsidRPr="00FF379B">
              <w:rPr>
                <w:b w:val="0"/>
              </w:rPr>
              <w:t xml:space="preserve"> </w:t>
            </w:r>
            <w:proofErr w:type="spellStart"/>
            <w:r w:rsidRPr="00FF379B">
              <w:rPr>
                <w:b w:val="0"/>
              </w:rPr>
              <w:t>no</w:t>
            </w:r>
            <w:proofErr w:type="spellEnd"/>
            <w:r w:rsidRPr="00FF379B">
              <w:rPr>
                <w:b w:val="0"/>
              </w:rPr>
              <w:t>.</w:t>
            </w:r>
          </w:p>
        </w:tc>
        <w:tc>
          <w:tcPr>
            <w:tcW w:w="5343" w:type="dxa"/>
            <w:gridSpan w:val="8"/>
          </w:tcPr>
          <w:p w14:paraId="17F0E362" w14:textId="3C97A1C8" w:rsidR="007538D6" w:rsidRPr="00314AD3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+32 (0)475 42 42 45</w:t>
            </w:r>
          </w:p>
        </w:tc>
      </w:tr>
      <w:tr w:rsidR="007538D6" w:rsidRPr="00C64550" w14:paraId="60D2AC65" w14:textId="77777777" w:rsidTr="007C057C">
        <w:trPr>
          <w:gridAfter w:val="1"/>
          <w:wAfter w:w="9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5B2BE06C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production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3D4D7D74" w14:textId="6B972E0A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Not </w:t>
            </w:r>
            <w:proofErr w:type="spellStart"/>
            <w:r>
              <w:rPr>
                <w:rFonts w:cs="Arial"/>
                <w:szCs w:val="22"/>
              </w:rPr>
              <w:t>applicable</w:t>
            </w:r>
            <w:proofErr w:type="spellEnd"/>
          </w:p>
        </w:tc>
      </w:tr>
      <w:tr w:rsidR="007538D6" w:rsidRPr="000201FA" w14:paraId="50929093" w14:textId="77777777" w:rsidTr="007C057C">
        <w:trPr>
          <w:gridAfter w:val="1"/>
          <w:wAfter w:w="9" w:type="dxa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0D2C960E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quality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assurance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02855821" w14:textId="5539C3F4" w:rsidR="007538D6" w:rsidRPr="000201FA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>Wouter Mons, Kimberly Steenbeke, Karel Heyerick</w:t>
            </w:r>
          </w:p>
        </w:tc>
      </w:tr>
      <w:tr w:rsidR="007538D6" w:rsidRPr="00C64550" w14:paraId="1D50DC59" w14:textId="77777777" w:rsidTr="007C057C">
        <w:trPr>
          <w:gridAfter w:val="1"/>
          <w:wAfter w:w="9" w:type="dxa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21C14627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environmental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measures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0EACFC1F" w14:textId="2FEA7B33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Karel Heyerick</w:t>
            </w:r>
          </w:p>
        </w:tc>
      </w:tr>
      <w:tr w:rsidR="007538D6" w:rsidRPr="00C64550" w14:paraId="0DD94496" w14:textId="77777777" w:rsidTr="007C057C">
        <w:trPr>
          <w:gridAfter w:val="1"/>
          <w:wAfter w:w="9" w:type="dxa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422206D1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storage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2E6C5A84" w14:textId="302B8617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Kimberly Steenbeke</w:t>
            </w:r>
          </w:p>
        </w:tc>
      </w:tr>
      <w:tr w:rsidR="007538D6" w:rsidRPr="00C64550" w14:paraId="5BAFDD67" w14:textId="77777777" w:rsidTr="007C057C">
        <w:trPr>
          <w:gridAfter w:val="1"/>
          <w:wAfter w:w="9" w:type="dxa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6328DEAB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sales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:</w:t>
            </w:r>
          </w:p>
        </w:tc>
        <w:tc>
          <w:tcPr>
            <w:tcW w:w="5343" w:type="dxa"/>
            <w:gridSpan w:val="8"/>
          </w:tcPr>
          <w:p w14:paraId="31F33E75" w14:textId="2C02A33E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Wouter Mons</w:t>
            </w:r>
          </w:p>
        </w:tc>
      </w:tr>
      <w:tr w:rsidR="007538D6" w:rsidRPr="00C64550" w14:paraId="4D23C7B7" w14:textId="77777777" w:rsidTr="007C057C">
        <w:trPr>
          <w:gridAfter w:val="1"/>
          <w:wAfter w:w="9" w:type="dxa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8" w:type="dxa"/>
            <w:gridSpan w:val="3"/>
            <w:shd w:val="clear" w:color="auto" w:fill="D9E2F3" w:themeFill="accent1" w:themeFillTint="33"/>
            <w:noWrap/>
          </w:tcPr>
          <w:p w14:paraId="04CD9C87" w14:textId="77777777" w:rsidR="007538D6" w:rsidRPr="00FF379B" w:rsidRDefault="007538D6" w:rsidP="0054064C">
            <w:pPr>
              <w:rPr>
                <w:rFonts w:cs="Arial"/>
                <w:b w:val="0"/>
                <w:szCs w:val="22"/>
              </w:rPr>
            </w:pPr>
            <w:proofErr w:type="spellStart"/>
            <w:r w:rsidRPr="00FF379B">
              <w:rPr>
                <w:rFonts w:cs="Arial"/>
                <w:b w:val="0"/>
                <w:szCs w:val="22"/>
              </w:rPr>
              <w:t>Responsible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for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Food Defense:</w:t>
            </w:r>
          </w:p>
        </w:tc>
        <w:tc>
          <w:tcPr>
            <w:tcW w:w="5343" w:type="dxa"/>
            <w:gridSpan w:val="8"/>
          </w:tcPr>
          <w:p w14:paraId="5EFA8DEE" w14:textId="1DE7109B" w:rsidR="007538D6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Kimberly Steenbeke, Wouter Mons</w:t>
            </w:r>
          </w:p>
        </w:tc>
      </w:tr>
      <w:tr w:rsidR="007538D6" w:rsidRPr="00C64550" w14:paraId="67548622" w14:textId="77777777" w:rsidTr="00A95487">
        <w:trPr>
          <w:gridAfter w:val="1"/>
          <w:wAfter w:w="9" w:type="dxa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1" w:type="dxa"/>
            <w:gridSpan w:val="11"/>
            <w:tcBorders>
              <w:left w:val="nil"/>
              <w:right w:val="nil"/>
            </w:tcBorders>
            <w:noWrap/>
          </w:tcPr>
          <w:p w14:paraId="2D821A21" w14:textId="77777777" w:rsidR="007538D6" w:rsidRDefault="007538D6" w:rsidP="001732D3">
            <w:pPr>
              <w:rPr>
                <w:rFonts w:cs="Arial"/>
                <w:szCs w:val="22"/>
              </w:rPr>
            </w:pPr>
          </w:p>
          <w:p w14:paraId="70B192AA" w14:textId="3D0CC22D" w:rsidR="00572AD2" w:rsidRPr="00C64550" w:rsidRDefault="00572AD2" w:rsidP="001732D3">
            <w:pPr>
              <w:rPr>
                <w:rFonts w:cs="Arial"/>
                <w:szCs w:val="22"/>
              </w:rPr>
            </w:pPr>
          </w:p>
        </w:tc>
      </w:tr>
      <w:tr w:rsidR="00650ED5" w:rsidRPr="00C64550" w14:paraId="4A5E8181" w14:textId="77777777" w:rsidTr="000201FA">
        <w:trPr>
          <w:gridAfter w:val="1"/>
          <w:wAfter w:w="9" w:type="dxa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6"/>
            <w:shd w:val="clear" w:color="auto" w:fill="D9E2F3" w:themeFill="accent1" w:themeFillTint="33"/>
          </w:tcPr>
          <w:p w14:paraId="1D20C5DB" w14:textId="1ABFB239" w:rsidR="00650ED5" w:rsidRPr="00FF379B" w:rsidRDefault="00650ED5" w:rsidP="00650ED5">
            <w:pPr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 xml:space="preserve">Is your company certified ? (ISO, BRC, IFS, QS, etc.) </w:t>
            </w:r>
            <w:r w:rsidR="001954FA" w:rsidRPr="00FF379B">
              <w:rPr>
                <w:rFonts w:cs="Arial"/>
                <w:b w:val="0"/>
                <w:szCs w:val="22"/>
                <w:lang w:val="en-US"/>
              </w:rPr>
              <w:t>Specify below</w:t>
            </w:r>
          </w:p>
        </w:tc>
        <w:tc>
          <w:tcPr>
            <w:tcW w:w="535" w:type="dxa"/>
            <w:gridSpan w:val="2"/>
            <w:noWrap/>
            <w:hideMark/>
          </w:tcPr>
          <w:p w14:paraId="0D53154A" w14:textId="77777777" w:rsidR="00650ED5" w:rsidRPr="00C64550" w:rsidRDefault="00650ED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00" w:type="dxa"/>
            <w:noWrap/>
            <w:hideMark/>
          </w:tcPr>
          <w:p w14:paraId="47646A3C" w14:textId="2F7BC9F0" w:rsidR="00650ED5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 xml:space="preserve">  x</w:t>
            </w:r>
          </w:p>
        </w:tc>
        <w:tc>
          <w:tcPr>
            <w:tcW w:w="861" w:type="dxa"/>
            <w:noWrap/>
            <w:hideMark/>
          </w:tcPr>
          <w:p w14:paraId="724C5C08" w14:textId="77777777" w:rsidR="00650ED5" w:rsidRPr="00C64550" w:rsidRDefault="00650ED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74" w:type="dxa"/>
          </w:tcPr>
          <w:p w14:paraId="76738FBF" w14:textId="77777777" w:rsidR="00650ED5" w:rsidRPr="00C64550" w:rsidRDefault="00650ED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2B1785" w:rsidRPr="00C64550" w14:paraId="6721C0B3" w14:textId="77777777" w:rsidTr="000201F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shd w:val="clear" w:color="auto" w:fill="D9E2F3" w:themeFill="accent1" w:themeFillTint="33"/>
            <w:noWrap/>
            <w:hideMark/>
          </w:tcPr>
          <w:p w14:paraId="5706607B" w14:textId="77777777" w:rsidR="002B1785" w:rsidRPr="00C64550" w:rsidRDefault="002B1785" w:rsidP="001732D3">
            <w:pPr>
              <w:jc w:val="center"/>
              <w:rPr>
                <w:rFonts w:cs="Arial"/>
                <w:szCs w:val="22"/>
              </w:rPr>
            </w:pPr>
            <w:r w:rsidRPr="00C64550">
              <w:rPr>
                <w:rFonts w:cs="Arial"/>
                <w:szCs w:val="22"/>
              </w:rPr>
              <w:t>Standard: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noWrap/>
            <w:hideMark/>
          </w:tcPr>
          <w:p w14:paraId="2AB039AF" w14:textId="77777777" w:rsidR="002B1785" w:rsidRPr="00C64550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D9E2F3" w:themeFill="accent1" w:themeFillTint="33"/>
            <w:noWrap/>
            <w:hideMark/>
          </w:tcPr>
          <w:p w14:paraId="45A1B0BC" w14:textId="77777777" w:rsidR="002B1785" w:rsidRPr="00650ED5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650ED5">
              <w:rPr>
                <w:rFonts w:cs="Arial"/>
                <w:b/>
                <w:szCs w:val="22"/>
              </w:rPr>
              <w:t>Organisation:</w:t>
            </w:r>
          </w:p>
        </w:tc>
        <w:tc>
          <w:tcPr>
            <w:tcW w:w="263" w:type="dxa"/>
            <w:vMerge w:val="restart"/>
            <w:tcBorders>
              <w:top w:val="nil"/>
            </w:tcBorders>
            <w:noWrap/>
            <w:hideMark/>
          </w:tcPr>
          <w:p w14:paraId="6706050B" w14:textId="77777777" w:rsidR="002B1785" w:rsidRPr="00650ED5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6CFC74A6" w14:textId="77777777" w:rsidR="002B1785" w:rsidRPr="00650ED5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r w:rsidRPr="00650ED5">
              <w:rPr>
                <w:rFonts w:cs="Arial"/>
                <w:b/>
                <w:szCs w:val="22"/>
              </w:rPr>
              <w:t>Date:</w:t>
            </w:r>
          </w:p>
        </w:tc>
        <w:tc>
          <w:tcPr>
            <w:tcW w:w="304" w:type="dxa"/>
            <w:vMerge w:val="restart"/>
            <w:tcBorders>
              <w:top w:val="nil"/>
              <w:bottom w:val="nil"/>
              <w:right w:val="single" w:sz="4" w:space="0" w:color="B4C6E7" w:themeColor="accent1" w:themeTint="66"/>
            </w:tcBorders>
            <w:noWrap/>
            <w:hideMark/>
          </w:tcPr>
          <w:p w14:paraId="2C13F599" w14:textId="77777777" w:rsidR="002B1785" w:rsidRPr="00650ED5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</w:p>
        </w:tc>
        <w:tc>
          <w:tcPr>
            <w:tcW w:w="2375" w:type="dxa"/>
            <w:gridSpan w:val="5"/>
            <w:tcBorders>
              <w:left w:val="single" w:sz="4" w:space="0" w:color="B4C6E7" w:themeColor="accent1" w:themeTint="66"/>
            </w:tcBorders>
            <w:shd w:val="clear" w:color="auto" w:fill="D9E2F3" w:themeFill="accent1" w:themeFillTint="33"/>
            <w:noWrap/>
            <w:hideMark/>
          </w:tcPr>
          <w:p w14:paraId="14C1BAA3" w14:textId="77777777" w:rsidR="002B1785" w:rsidRPr="00650ED5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2"/>
              </w:rPr>
            </w:pPr>
            <w:proofErr w:type="spellStart"/>
            <w:r w:rsidRPr="00650ED5">
              <w:rPr>
                <w:rFonts w:cs="Arial"/>
                <w:b/>
                <w:szCs w:val="22"/>
              </w:rPr>
              <w:t>Validity</w:t>
            </w:r>
            <w:proofErr w:type="spellEnd"/>
            <w:r w:rsidRPr="00650ED5">
              <w:rPr>
                <w:rFonts w:cs="Arial"/>
                <w:b/>
                <w:szCs w:val="22"/>
              </w:rPr>
              <w:t>:</w:t>
            </w:r>
          </w:p>
        </w:tc>
      </w:tr>
      <w:tr w:rsidR="002B1785" w:rsidRPr="000201FA" w14:paraId="01ACC3D4" w14:textId="77777777" w:rsidTr="000201F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</w:tcPr>
          <w:p w14:paraId="14EA89CB" w14:textId="1BCE6A38" w:rsidR="002B1785" w:rsidRPr="00C64550" w:rsidRDefault="001954FA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IFS Broker</w:t>
            </w:r>
          </w:p>
        </w:tc>
        <w:tc>
          <w:tcPr>
            <w:tcW w:w="425" w:type="dxa"/>
            <w:vMerge/>
            <w:tcBorders>
              <w:top w:val="nil"/>
            </w:tcBorders>
            <w:noWrap/>
          </w:tcPr>
          <w:p w14:paraId="04B4E068" w14:textId="77777777" w:rsidR="002B1785" w:rsidRPr="00C64550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268" w:type="dxa"/>
            <w:gridSpan w:val="2"/>
            <w:noWrap/>
          </w:tcPr>
          <w:p w14:paraId="2A1196FA" w14:textId="4905EA81" w:rsidR="002B1785" w:rsidRPr="00C64550" w:rsidRDefault="001954FA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Vincotte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Nederland</w:t>
            </w:r>
            <w:proofErr w:type="spellEnd"/>
            <w:r>
              <w:rPr>
                <w:rFonts w:cs="Arial"/>
                <w:szCs w:val="22"/>
              </w:rPr>
              <w:t xml:space="preserve"> BV</w:t>
            </w:r>
          </w:p>
        </w:tc>
        <w:tc>
          <w:tcPr>
            <w:tcW w:w="263" w:type="dxa"/>
            <w:vMerge/>
            <w:tcBorders>
              <w:top w:val="nil"/>
            </w:tcBorders>
            <w:noWrap/>
          </w:tcPr>
          <w:p w14:paraId="7FD9BA33" w14:textId="77777777" w:rsidR="002B1785" w:rsidRPr="00C64550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5EC93E5F" w14:textId="33053EA6" w:rsidR="000201FA" w:rsidRPr="00C64550" w:rsidRDefault="000201FA" w:rsidP="000201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0201FA">
              <w:rPr>
                <w:rFonts w:cs="Arial"/>
                <w:szCs w:val="22"/>
              </w:rPr>
              <w:t xml:space="preserve">See on </w:t>
            </w:r>
            <w:proofErr w:type="spellStart"/>
            <w:r w:rsidRPr="000201FA">
              <w:rPr>
                <w:rFonts w:cs="Arial"/>
                <w:szCs w:val="22"/>
              </w:rPr>
              <w:t>our</w:t>
            </w:r>
            <w:proofErr w:type="spellEnd"/>
            <w:r w:rsidRPr="000201FA">
              <w:rPr>
                <w:rFonts w:cs="Arial"/>
                <w:szCs w:val="22"/>
              </w:rPr>
              <w:t xml:space="preserve"> </w:t>
            </w:r>
            <w:proofErr w:type="spellStart"/>
            <w:r w:rsidRPr="000201FA">
              <w:rPr>
                <w:rFonts w:cs="Arial"/>
                <w:szCs w:val="22"/>
              </w:rPr>
              <w:t>website</w:t>
            </w:r>
            <w:proofErr w:type="spellEnd"/>
          </w:p>
        </w:tc>
        <w:tc>
          <w:tcPr>
            <w:tcW w:w="304" w:type="dxa"/>
            <w:vMerge/>
            <w:tcBorders>
              <w:top w:val="nil"/>
              <w:bottom w:val="nil"/>
              <w:right w:val="single" w:sz="4" w:space="0" w:color="B4C6E7" w:themeColor="accent1" w:themeTint="66"/>
            </w:tcBorders>
            <w:noWrap/>
          </w:tcPr>
          <w:p w14:paraId="696AA87D" w14:textId="77777777" w:rsidR="002B1785" w:rsidRPr="00C64550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2375" w:type="dxa"/>
            <w:gridSpan w:val="5"/>
            <w:tcBorders>
              <w:left w:val="single" w:sz="4" w:space="0" w:color="B4C6E7" w:themeColor="accent1" w:themeTint="66"/>
            </w:tcBorders>
            <w:noWrap/>
          </w:tcPr>
          <w:p w14:paraId="3BCEA56B" w14:textId="51E095C7" w:rsidR="002B1785" w:rsidRPr="000201FA" w:rsidRDefault="000201FA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 xml:space="preserve">See </w:t>
            </w:r>
            <w:r>
              <w:rPr>
                <w:rFonts w:cs="Arial"/>
                <w:szCs w:val="22"/>
                <w:lang w:val="en-US"/>
              </w:rPr>
              <w:t>on our website</w:t>
            </w:r>
          </w:p>
        </w:tc>
      </w:tr>
      <w:tr w:rsidR="002B1785" w:rsidRPr="000201FA" w14:paraId="7B85142B" w14:textId="77777777" w:rsidTr="000201F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</w:tcPr>
          <w:p w14:paraId="5BE15A34" w14:textId="77777777" w:rsidR="002B1785" w:rsidRPr="000201FA" w:rsidRDefault="002B1785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noWrap/>
          </w:tcPr>
          <w:p w14:paraId="6F4E73F4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noWrap/>
          </w:tcPr>
          <w:p w14:paraId="2FC33A2C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noWrap/>
          </w:tcPr>
          <w:p w14:paraId="6F9B7E6D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3B4E10A3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304" w:type="dxa"/>
            <w:vMerge/>
            <w:tcBorders>
              <w:top w:val="nil"/>
              <w:bottom w:val="nil"/>
              <w:right w:val="single" w:sz="4" w:space="0" w:color="B4C6E7" w:themeColor="accent1" w:themeTint="66"/>
            </w:tcBorders>
            <w:noWrap/>
          </w:tcPr>
          <w:p w14:paraId="3CE10C90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375" w:type="dxa"/>
            <w:gridSpan w:val="5"/>
            <w:tcBorders>
              <w:left w:val="single" w:sz="4" w:space="0" w:color="B4C6E7" w:themeColor="accent1" w:themeTint="66"/>
            </w:tcBorders>
            <w:noWrap/>
          </w:tcPr>
          <w:p w14:paraId="20ABD7DE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2B1785" w:rsidRPr="000201FA" w14:paraId="4D550B75" w14:textId="77777777" w:rsidTr="000201F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</w:tcPr>
          <w:p w14:paraId="3B63C27D" w14:textId="77777777" w:rsidR="002B1785" w:rsidRPr="000201FA" w:rsidRDefault="002B1785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noWrap/>
          </w:tcPr>
          <w:p w14:paraId="7D28FB77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noWrap/>
          </w:tcPr>
          <w:p w14:paraId="2843FE11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  <w:noWrap/>
          </w:tcPr>
          <w:p w14:paraId="53769323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06F79211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304" w:type="dxa"/>
            <w:vMerge/>
            <w:tcBorders>
              <w:top w:val="nil"/>
              <w:bottom w:val="nil"/>
              <w:right w:val="single" w:sz="4" w:space="0" w:color="B4C6E7" w:themeColor="accent1" w:themeTint="66"/>
            </w:tcBorders>
            <w:noWrap/>
          </w:tcPr>
          <w:p w14:paraId="62AB3C50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375" w:type="dxa"/>
            <w:gridSpan w:val="5"/>
            <w:tcBorders>
              <w:left w:val="single" w:sz="4" w:space="0" w:color="B4C6E7" w:themeColor="accent1" w:themeTint="66"/>
              <w:bottom w:val="single" w:sz="4" w:space="0" w:color="B4C6E7" w:themeColor="accent1" w:themeTint="66"/>
            </w:tcBorders>
            <w:noWrap/>
          </w:tcPr>
          <w:p w14:paraId="5E35B45C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2B1785" w:rsidRPr="000201FA" w14:paraId="4642223D" w14:textId="77777777" w:rsidTr="000201F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2" w:type="dxa"/>
            <w:noWrap/>
          </w:tcPr>
          <w:p w14:paraId="52A55FC5" w14:textId="77777777" w:rsidR="002B1785" w:rsidRPr="000201FA" w:rsidRDefault="002B1785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425" w:type="dxa"/>
            <w:vMerge/>
            <w:tcBorders>
              <w:top w:val="nil"/>
              <w:bottom w:val="nil"/>
            </w:tcBorders>
            <w:noWrap/>
          </w:tcPr>
          <w:p w14:paraId="2D57E15C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268" w:type="dxa"/>
            <w:gridSpan w:val="2"/>
            <w:noWrap/>
          </w:tcPr>
          <w:p w14:paraId="1F6D4344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63" w:type="dxa"/>
            <w:vMerge/>
            <w:tcBorders>
              <w:top w:val="nil"/>
              <w:bottom w:val="nil"/>
            </w:tcBorders>
            <w:noWrap/>
          </w:tcPr>
          <w:p w14:paraId="3DBA4E10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2F5184CB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304" w:type="dxa"/>
            <w:vMerge/>
            <w:tcBorders>
              <w:top w:val="nil"/>
              <w:bottom w:val="nil"/>
              <w:right w:val="single" w:sz="4" w:space="0" w:color="B4C6E7" w:themeColor="accent1" w:themeTint="66"/>
            </w:tcBorders>
            <w:noWrap/>
          </w:tcPr>
          <w:p w14:paraId="65603670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375" w:type="dxa"/>
            <w:gridSpan w:val="5"/>
            <w:tcBorders>
              <w:left w:val="single" w:sz="4" w:space="0" w:color="B4C6E7" w:themeColor="accent1" w:themeTint="66"/>
            </w:tcBorders>
            <w:noWrap/>
          </w:tcPr>
          <w:p w14:paraId="37154699" w14:textId="77777777" w:rsidR="002B1785" w:rsidRPr="000201FA" w:rsidRDefault="002B1785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</w:tbl>
    <w:p w14:paraId="5447068B" w14:textId="7E38614F" w:rsidR="00A95487" w:rsidRPr="000201FA" w:rsidRDefault="00A95487">
      <w:pPr>
        <w:rPr>
          <w:lang w:val="en-US"/>
        </w:rPr>
      </w:pPr>
    </w:p>
    <w:p w14:paraId="6101F655" w14:textId="77777777" w:rsidR="00A95487" w:rsidRPr="000201FA" w:rsidRDefault="00A95487">
      <w:pPr>
        <w:rPr>
          <w:lang w:val="en-US"/>
        </w:rPr>
      </w:pPr>
    </w:p>
    <w:tbl>
      <w:tblPr>
        <w:tblStyle w:val="GridTable1Light-Accent1"/>
        <w:tblW w:w="14157" w:type="dxa"/>
        <w:tblInd w:w="5" w:type="dxa"/>
        <w:tblLayout w:type="fixed"/>
        <w:tblLook w:val="0480" w:firstRow="0" w:lastRow="0" w:firstColumn="1" w:lastColumn="0" w:noHBand="0" w:noVBand="1"/>
      </w:tblPr>
      <w:tblGrid>
        <w:gridCol w:w="7225"/>
        <w:gridCol w:w="850"/>
        <w:gridCol w:w="425"/>
        <w:gridCol w:w="709"/>
        <w:gridCol w:w="411"/>
        <w:gridCol w:w="7"/>
        <w:gridCol w:w="2300"/>
        <w:gridCol w:w="2230"/>
      </w:tblGrid>
      <w:tr w:rsidR="00A95487" w:rsidRPr="000201FA" w14:paraId="04CEE554" w14:textId="77777777" w:rsidTr="00157679">
        <w:trPr>
          <w:gridAfter w:val="3"/>
          <w:wAfter w:w="4537" w:type="dxa"/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35A2876" w14:textId="0413ED60" w:rsidR="00A95487" w:rsidRPr="000201FA" w:rsidRDefault="00A95487" w:rsidP="00157679">
            <w:pPr>
              <w:rPr>
                <w:rFonts w:cs="Arial"/>
                <w:b w:val="0"/>
                <w:bCs w:val="0"/>
                <w:sz w:val="28"/>
                <w:szCs w:val="28"/>
                <w:lang w:val="en-US"/>
              </w:rPr>
            </w:pPr>
            <w:r w:rsidRPr="000201FA">
              <w:rPr>
                <w:rFonts w:cs="Arial"/>
                <w:sz w:val="28"/>
                <w:szCs w:val="28"/>
                <w:lang w:val="en-US"/>
              </w:rPr>
              <w:lastRenderedPageBreak/>
              <w:t>2. Or</w:t>
            </w:r>
            <w:proofErr w:type="spellStart"/>
            <w:r w:rsidRPr="000201FA">
              <w:rPr>
                <w:rFonts w:cs="Arial"/>
                <w:sz w:val="28"/>
                <w:szCs w:val="28"/>
                <w:lang w:val="en-US"/>
              </w:rPr>
              <w:t>ganisation</w:t>
            </w:r>
            <w:proofErr w:type="spellEnd"/>
            <w:r w:rsidRPr="000201FA">
              <w:rPr>
                <w:rFonts w:cs="Arial"/>
                <w:sz w:val="28"/>
                <w:szCs w:val="28"/>
                <w:lang w:val="en-US"/>
              </w:rPr>
              <w:br/>
            </w:r>
            <w:r w:rsidR="00157679" w:rsidRPr="000201FA">
              <w:rPr>
                <w:rFonts w:cs="Arial"/>
                <w:b w:val="0"/>
                <w:bCs w:val="0"/>
                <w:sz w:val="28"/>
                <w:szCs w:val="28"/>
                <w:lang w:val="en-US"/>
              </w:rPr>
              <w:br/>
            </w:r>
            <w:r w:rsidR="00157679" w:rsidRPr="00157679">
              <w:rPr>
                <w:rFonts w:cs="Arial"/>
                <w:b w:val="0"/>
                <w:i/>
                <w:szCs w:val="22"/>
                <w:lang w:val="en-US"/>
              </w:rPr>
              <w:t>You can find our organizational chart on our website under the certification tab.</w:t>
            </w:r>
          </w:p>
        </w:tc>
      </w:tr>
      <w:tr w:rsidR="00157679" w:rsidRPr="000201FA" w14:paraId="38204CED" w14:textId="7C054881" w:rsidTr="00157679">
        <w:trPr>
          <w:gridBefore w:val="7"/>
          <w:wBefore w:w="11927" w:type="dxa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0" w:type="dxa"/>
          </w:tcPr>
          <w:p w14:paraId="3E3E8394" w14:textId="77777777" w:rsidR="00157679" w:rsidRPr="000201FA" w:rsidRDefault="00157679">
            <w:pPr>
              <w:rPr>
                <w:lang w:val="en-US"/>
              </w:rPr>
            </w:pPr>
          </w:p>
        </w:tc>
      </w:tr>
      <w:tr w:rsidR="00157679" w:rsidRPr="00C64550" w14:paraId="382B9B4A" w14:textId="77777777" w:rsidTr="00AF1073">
        <w:trPr>
          <w:gridAfter w:val="2"/>
          <w:wAfter w:w="4530" w:type="dxa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9E2F3" w:themeFill="accent1" w:themeFillTint="33"/>
            <w:noWrap/>
          </w:tcPr>
          <w:p w14:paraId="10E24180" w14:textId="624254B4" w:rsidR="00157679" w:rsidRPr="00FF379B" w:rsidRDefault="00157679" w:rsidP="001732D3">
            <w:pPr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 xml:space="preserve">Do you have a product-development department? </w:t>
            </w:r>
          </w:p>
        </w:tc>
        <w:tc>
          <w:tcPr>
            <w:tcW w:w="850" w:type="dxa"/>
            <w:noWrap/>
          </w:tcPr>
          <w:p w14:paraId="52F77D7A" w14:textId="403264C3" w:rsidR="00157679" w:rsidRPr="00157679" w:rsidRDefault="00157679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yes</w:t>
            </w:r>
          </w:p>
        </w:tc>
        <w:tc>
          <w:tcPr>
            <w:tcW w:w="425" w:type="dxa"/>
            <w:noWrap/>
          </w:tcPr>
          <w:p w14:paraId="7B959113" w14:textId="77777777" w:rsidR="00157679" w:rsidRPr="00C64550" w:rsidRDefault="00157679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709" w:type="dxa"/>
            <w:noWrap/>
          </w:tcPr>
          <w:p w14:paraId="33EB8B5A" w14:textId="11EF1694" w:rsidR="00157679" w:rsidRPr="00C64550" w:rsidRDefault="00157679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418" w:type="dxa"/>
            <w:gridSpan w:val="2"/>
            <w:noWrap/>
          </w:tcPr>
          <w:p w14:paraId="6E4DC280" w14:textId="0B28776D" w:rsidR="00157679" w:rsidRPr="00C64550" w:rsidRDefault="00BA48B0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157679" w:rsidRPr="00C64550" w14:paraId="312CA5E1" w14:textId="77777777" w:rsidTr="00AF1073">
        <w:trPr>
          <w:gridAfter w:val="2"/>
          <w:wAfter w:w="4530" w:type="dxa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9E2F3" w:themeFill="accent1" w:themeFillTint="33"/>
            <w:noWrap/>
          </w:tcPr>
          <w:p w14:paraId="72B8DBC5" w14:textId="79A59A52" w:rsidR="00157679" w:rsidRPr="00FF379B" w:rsidRDefault="00157679" w:rsidP="00157679">
            <w:pPr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Are regulations of procedures in place?</w:t>
            </w:r>
          </w:p>
        </w:tc>
        <w:tc>
          <w:tcPr>
            <w:tcW w:w="850" w:type="dxa"/>
            <w:noWrap/>
          </w:tcPr>
          <w:p w14:paraId="38D412F9" w14:textId="22E3E728" w:rsidR="00157679" w:rsidRDefault="00157679" w:rsidP="00157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425" w:type="dxa"/>
            <w:noWrap/>
          </w:tcPr>
          <w:p w14:paraId="3AE89E6B" w14:textId="6FAF29D8" w:rsidR="00157679" w:rsidRPr="00C64550" w:rsidRDefault="00BA48B0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709" w:type="dxa"/>
            <w:noWrap/>
          </w:tcPr>
          <w:p w14:paraId="09123F0C" w14:textId="1C27A46D" w:rsidR="00157679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418" w:type="dxa"/>
            <w:gridSpan w:val="2"/>
            <w:noWrap/>
          </w:tcPr>
          <w:p w14:paraId="1C097079" w14:textId="77777777" w:rsidR="00157679" w:rsidRPr="00C64550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57679" w:rsidRPr="00C64550" w14:paraId="13C7DC5E" w14:textId="77777777" w:rsidTr="00AF1073">
        <w:trPr>
          <w:gridAfter w:val="2"/>
          <w:wAfter w:w="4530" w:type="dxa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9E2F3" w:themeFill="accent1" w:themeFillTint="33"/>
            <w:noWrap/>
          </w:tcPr>
          <w:p w14:paraId="0E365EB0" w14:textId="3FF53910" w:rsidR="00157679" w:rsidRPr="00FF379B" w:rsidRDefault="00157679" w:rsidP="00157679">
            <w:pPr>
              <w:rPr>
                <w:rFonts w:cs="Arial"/>
                <w:b w:val="0"/>
                <w:szCs w:val="22"/>
              </w:rPr>
            </w:pPr>
            <w:r w:rsidRPr="00FF379B">
              <w:rPr>
                <w:rFonts w:cs="Arial"/>
                <w:b w:val="0"/>
                <w:szCs w:val="22"/>
              </w:rPr>
              <w:t xml:space="preserve">Are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development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procedures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 xml:space="preserve"> </w:t>
            </w:r>
            <w:proofErr w:type="spellStart"/>
            <w:r w:rsidRPr="00FF379B">
              <w:rPr>
                <w:rFonts w:cs="Arial"/>
                <w:b w:val="0"/>
                <w:szCs w:val="22"/>
              </w:rPr>
              <w:t>documented</w:t>
            </w:r>
            <w:proofErr w:type="spellEnd"/>
            <w:r w:rsidRPr="00FF379B">
              <w:rPr>
                <w:rFonts w:cs="Arial"/>
                <w:b w:val="0"/>
                <w:szCs w:val="22"/>
              </w:rPr>
              <w:t>?</w:t>
            </w:r>
          </w:p>
        </w:tc>
        <w:tc>
          <w:tcPr>
            <w:tcW w:w="850" w:type="dxa"/>
            <w:noWrap/>
          </w:tcPr>
          <w:p w14:paraId="56DB3691" w14:textId="039240A0" w:rsidR="00157679" w:rsidRDefault="00157679" w:rsidP="00157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425" w:type="dxa"/>
            <w:noWrap/>
          </w:tcPr>
          <w:p w14:paraId="32C92E18" w14:textId="667CC1DC" w:rsidR="00157679" w:rsidRPr="00C64550" w:rsidRDefault="00BA48B0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709" w:type="dxa"/>
            <w:noWrap/>
          </w:tcPr>
          <w:p w14:paraId="6AFA2B41" w14:textId="1CC5E0B7" w:rsidR="00157679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418" w:type="dxa"/>
            <w:gridSpan w:val="2"/>
            <w:noWrap/>
          </w:tcPr>
          <w:p w14:paraId="1A5A42F8" w14:textId="77777777" w:rsidR="00157679" w:rsidRPr="00C64550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157679" w:rsidRPr="00C64550" w14:paraId="1A66FCD5" w14:textId="77777777" w:rsidTr="00AF1073">
        <w:trPr>
          <w:gridAfter w:val="2"/>
          <w:wAfter w:w="4530" w:type="dxa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9E2F3" w:themeFill="accent1" w:themeFillTint="33"/>
            <w:noWrap/>
          </w:tcPr>
          <w:p w14:paraId="296C1183" w14:textId="75FD93C8" w:rsidR="00157679" w:rsidRPr="00FF379B" w:rsidRDefault="00157679" w:rsidP="00157679">
            <w:pPr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Do you have an product liability insurance</w:t>
            </w:r>
          </w:p>
        </w:tc>
        <w:tc>
          <w:tcPr>
            <w:tcW w:w="850" w:type="dxa"/>
            <w:noWrap/>
          </w:tcPr>
          <w:p w14:paraId="31E88E81" w14:textId="3E3DA798" w:rsidR="00157679" w:rsidRDefault="00157679" w:rsidP="00157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425" w:type="dxa"/>
            <w:noWrap/>
          </w:tcPr>
          <w:p w14:paraId="41AFC261" w14:textId="77777777" w:rsidR="00157679" w:rsidRPr="00C64550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709" w:type="dxa"/>
            <w:noWrap/>
          </w:tcPr>
          <w:p w14:paraId="0EC0E313" w14:textId="5E534CCE" w:rsidR="00157679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418" w:type="dxa"/>
            <w:gridSpan w:val="2"/>
            <w:noWrap/>
          </w:tcPr>
          <w:p w14:paraId="18D40F98" w14:textId="27231B06" w:rsidR="00157679" w:rsidRPr="00C64550" w:rsidRDefault="00BA48B0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157679" w:rsidRPr="00C64550" w14:paraId="7C2787FE" w14:textId="77777777" w:rsidTr="00AF1073">
        <w:tblPrEx>
          <w:tblLook w:val="04A0" w:firstRow="1" w:lastRow="0" w:firstColumn="1" w:lastColumn="0" w:noHBand="0" w:noVBand="1"/>
        </w:tblPrEx>
        <w:trPr>
          <w:gridAfter w:val="2"/>
          <w:wAfter w:w="4530" w:type="dxa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shd w:val="clear" w:color="auto" w:fill="D9E2F3" w:themeFill="accent1" w:themeFillTint="33"/>
            <w:noWrap/>
          </w:tcPr>
          <w:p w14:paraId="00EC22EC" w14:textId="05BD3ABA" w:rsidR="00157679" w:rsidRPr="00FF379B" w:rsidRDefault="00157679" w:rsidP="00157679">
            <w:pPr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If yes, what cover for personnel damage and material damage is constructed?</w:t>
            </w:r>
          </w:p>
        </w:tc>
        <w:tc>
          <w:tcPr>
            <w:tcW w:w="850" w:type="dxa"/>
            <w:noWrap/>
          </w:tcPr>
          <w:p w14:paraId="7E046A9B" w14:textId="2EC0DF99" w:rsidR="00157679" w:rsidRDefault="00157679" w:rsidP="001576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425" w:type="dxa"/>
            <w:noWrap/>
          </w:tcPr>
          <w:p w14:paraId="0A7AC954" w14:textId="77777777" w:rsidR="00157679" w:rsidRPr="00C64550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709" w:type="dxa"/>
            <w:noWrap/>
          </w:tcPr>
          <w:p w14:paraId="238A54B0" w14:textId="3D537A8F" w:rsidR="00157679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418" w:type="dxa"/>
            <w:gridSpan w:val="2"/>
            <w:noWrap/>
          </w:tcPr>
          <w:p w14:paraId="0CDFAE1F" w14:textId="77777777" w:rsidR="00157679" w:rsidRPr="00C64550" w:rsidRDefault="00157679" w:rsidP="00157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14:paraId="122BCB6E" w14:textId="53EFB02A" w:rsidR="007538D6" w:rsidRPr="00157679" w:rsidRDefault="00157679" w:rsidP="007538D6">
      <w:pPr>
        <w:rPr>
          <w:b/>
          <w:lang w:val="en-US"/>
        </w:rPr>
      </w:pPr>
      <w:r>
        <w:rPr>
          <w:b/>
          <w:lang w:val="en-US"/>
        </w:rPr>
        <w:br/>
      </w:r>
    </w:p>
    <w:tbl>
      <w:tblPr>
        <w:tblW w:w="96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7"/>
      </w:tblGrid>
      <w:tr w:rsidR="007538D6" w:rsidRPr="00C64550" w14:paraId="5826CE08" w14:textId="77777777" w:rsidTr="001732D3">
        <w:trPr>
          <w:trHeight w:val="448"/>
        </w:trPr>
        <w:tc>
          <w:tcPr>
            <w:tcW w:w="9627" w:type="dxa"/>
            <w:vAlign w:val="center"/>
          </w:tcPr>
          <w:p w14:paraId="3527EFC9" w14:textId="77777777" w:rsidR="007538D6" w:rsidRPr="00C64550" w:rsidRDefault="007538D6" w:rsidP="001732D3">
            <w:pPr>
              <w:rPr>
                <w:rFonts w:cs="Arial"/>
                <w:szCs w:val="22"/>
              </w:rPr>
            </w:pPr>
            <w:r w:rsidRPr="00C64550">
              <w:rPr>
                <w:rFonts w:cs="Arial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C64550">
              <w:rPr>
                <w:rFonts w:cs="Arial"/>
                <w:b/>
                <w:bCs/>
                <w:sz w:val="28"/>
                <w:szCs w:val="28"/>
              </w:rPr>
              <w:t>Produ</w:t>
            </w:r>
            <w:r>
              <w:rPr>
                <w:rFonts w:cs="Arial"/>
                <w:b/>
                <w:bCs/>
                <w:sz w:val="28"/>
                <w:szCs w:val="28"/>
              </w:rPr>
              <w:t>c</w:t>
            </w:r>
            <w:r w:rsidRPr="00C64550">
              <w:rPr>
                <w:rFonts w:cs="Arial"/>
                <w:b/>
                <w:bCs/>
                <w:sz w:val="28"/>
                <w:szCs w:val="28"/>
              </w:rPr>
              <w:t>tion</w:t>
            </w:r>
            <w:proofErr w:type="spellEnd"/>
          </w:p>
        </w:tc>
      </w:tr>
    </w:tbl>
    <w:p w14:paraId="7311ECFA" w14:textId="27671743" w:rsidR="007538D6" w:rsidRDefault="007538D6" w:rsidP="007538D6"/>
    <w:p w14:paraId="7F732983" w14:textId="3821FCE7" w:rsidR="00157679" w:rsidRPr="000201FA" w:rsidRDefault="00157679" w:rsidP="007538D6">
      <w:pPr>
        <w:rPr>
          <w:lang w:val="en-US"/>
        </w:rPr>
      </w:pPr>
      <w:proofErr w:type="spellStart"/>
      <w:r w:rsidRPr="000201FA">
        <w:rPr>
          <w:lang w:val="en-US"/>
        </w:rPr>
        <w:t>Bimpex</w:t>
      </w:r>
      <w:proofErr w:type="spellEnd"/>
      <w:r w:rsidRPr="000201FA">
        <w:rPr>
          <w:lang w:val="en-US"/>
        </w:rPr>
        <w:t xml:space="preserve"> Meat NV does not have it’s own production and imports products from certified producers. </w:t>
      </w:r>
      <w:r w:rsidRPr="000201FA">
        <w:rPr>
          <w:lang w:val="en-US"/>
        </w:rPr>
        <w:br/>
      </w:r>
    </w:p>
    <w:p w14:paraId="11BD3679" w14:textId="77777777" w:rsidR="007538D6" w:rsidRPr="000201FA" w:rsidRDefault="007538D6" w:rsidP="007538D6">
      <w:pPr>
        <w:rPr>
          <w:lang w:val="en-US"/>
        </w:rPr>
      </w:pPr>
    </w:p>
    <w:tbl>
      <w:tblPr>
        <w:tblStyle w:val="GridTable1Light-Accent5"/>
        <w:tblW w:w="9654" w:type="dxa"/>
        <w:tblInd w:w="5" w:type="dxa"/>
        <w:tblLayout w:type="fixed"/>
        <w:tblLook w:val="0480" w:firstRow="0" w:lastRow="0" w:firstColumn="1" w:lastColumn="0" w:noHBand="0" w:noVBand="1"/>
      </w:tblPr>
      <w:tblGrid>
        <w:gridCol w:w="713"/>
        <w:gridCol w:w="6370"/>
        <w:gridCol w:w="713"/>
        <w:gridCol w:w="634"/>
        <w:gridCol w:w="576"/>
        <w:gridCol w:w="648"/>
      </w:tblGrid>
      <w:tr w:rsidR="007538D6" w:rsidRPr="00C64550" w14:paraId="7230F16C" w14:textId="77777777" w:rsidTr="00884B86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4" w:type="dxa"/>
            <w:gridSpan w:val="6"/>
            <w:tcBorders>
              <w:top w:val="nil"/>
              <w:left w:val="nil"/>
              <w:right w:val="nil"/>
            </w:tcBorders>
          </w:tcPr>
          <w:p w14:paraId="22DF78FB" w14:textId="540E2175" w:rsidR="007538D6" w:rsidRPr="00C64550" w:rsidRDefault="00157679" w:rsidP="001732D3">
            <w:pPr>
              <w:rPr>
                <w:rFonts w:cs="Arial"/>
                <w:szCs w:val="22"/>
              </w:rPr>
            </w:pPr>
            <w:r w:rsidRPr="00BA48B0">
              <w:rPr>
                <w:rFonts w:cs="Arial"/>
                <w:sz w:val="28"/>
                <w:szCs w:val="28"/>
              </w:rPr>
              <w:t>4.0</w:t>
            </w:r>
            <w:r w:rsidR="007538D6" w:rsidRPr="00BA48B0">
              <w:rPr>
                <w:rFonts w:cs="Arial"/>
                <w:sz w:val="28"/>
                <w:szCs w:val="28"/>
              </w:rPr>
              <w:t xml:space="preserve"> Quality </w:t>
            </w:r>
            <w:proofErr w:type="spellStart"/>
            <w:r w:rsidR="007538D6" w:rsidRPr="00BA48B0">
              <w:rPr>
                <w:rFonts w:cs="Arial"/>
                <w:sz w:val="28"/>
                <w:szCs w:val="28"/>
              </w:rPr>
              <w:t>assurance</w:t>
            </w:r>
            <w:proofErr w:type="spellEnd"/>
            <w:r w:rsidR="00BA48B0">
              <w:rPr>
                <w:rFonts w:cs="Arial"/>
                <w:sz w:val="28"/>
                <w:szCs w:val="28"/>
              </w:rPr>
              <w:br/>
            </w:r>
          </w:p>
        </w:tc>
      </w:tr>
      <w:tr w:rsidR="00A60A4D" w:rsidRPr="00C64550" w14:paraId="7DB2C569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 w:val="restart"/>
            <w:shd w:val="clear" w:color="auto" w:fill="D9E2F3" w:themeFill="accent1" w:themeFillTint="33"/>
          </w:tcPr>
          <w:p w14:paraId="7CB24FD4" w14:textId="77777777" w:rsidR="00A60A4D" w:rsidRDefault="00A60A4D" w:rsidP="001732D3">
            <w:pPr>
              <w:jc w:val="center"/>
              <w:rPr>
                <w:rFonts w:cs="Arial"/>
                <w:b w:val="0"/>
                <w:bCs w:val="0"/>
                <w:szCs w:val="22"/>
              </w:rPr>
            </w:pPr>
            <w:r>
              <w:rPr>
                <w:rFonts w:cs="Arial"/>
                <w:szCs w:val="22"/>
              </w:rPr>
              <w:t>4.0</w:t>
            </w:r>
          </w:p>
          <w:p w14:paraId="5FAD678B" w14:textId="77777777" w:rsidR="00A60A4D" w:rsidRDefault="00A60A4D" w:rsidP="00884B86">
            <w:pPr>
              <w:rPr>
                <w:rFonts w:cs="Arial"/>
                <w:szCs w:val="22"/>
              </w:rPr>
            </w:pPr>
          </w:p>
          <w:p w14:paraId="7978131A" w14:textId="77777777" w:rsidR="00A60A4D" w:rsidRDefault="00A60A4D" w:rsidP="00D02414">
            <w:pPr>
              <w:jc w:val="center"/>
              <w:rPr>
                <w:rFonts w:cs="Arial"/>
                <w:b w:val="0"/>
                <w:bCs w:val="0"/>
                <w:szCs w:val="22"/>
              </w:rPr>
            </w:pPr>
          </w:p>
          <w:p w14:paraId="0E81D6D7" w14:textId="77777777" w:rsidR="00A60A4D" w:rsidRDefault="00A60A4D" w:rsidP="00D02414">
            <w:pPr>
              <w:jc w:val="center"/>
              <w:rPr>
                <w:rFonts w:cs="Arial"/>
                <w:b w:val="0"/>
                <w:bCs w:val="0"/>
                <w:szCs w:val="22"/>
              </w:rPr>
            </w:pPr>
          </w:p>
          <w:p w14:paraId="5AAABDEF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7814567E" w14:textId="088244E5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Do you have an extensive, documented quality management system?</w:t>
            </w:r>
          </w:p>
        </w:tc>
        <w:tc>
          <w:tcPr>
            <w:tcW w:w="713" w:type="dxa"/>
            <w:noWrap/>
          </w:tcPr>
          <w:p w14:paraId="3F4717BC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256659CB" w14:textId="28C86B05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noWrap/>
          </w:tcPr>
          <w:p w14:paraId="628F9A0F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3A161F12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0503657A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  <w:shd w:val="clear" w:color="auto" w:fill="D9E2F3" w:themeFill="accent1" w:themeFillTint="33"/>
          </w:tcPr>
          <w:p w14:paraId="4E4C3F1C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3EFF4566" w14:textId="49DCB551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Are there raw-material specifications?</w:t>
            </w:r>
          </w:p>
        </w:tc>
        <w:tc>
          <w:tcPr>
            <w:tcW w:w="713" w:type="dxa"/>
            <w:noWrap/>
          </w:tcPr>
          <w:p w14:paraId="621629B4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074ABB75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76" w:type="dxa"/>
            <w:noWrap/>
          </w:tcPr>
          <w:p w14:paraId="59061B8B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5A5B8B7F" w14:textId="46840881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A60A4D" w:rsidRPr="00C64550" w14:paraId="6A13D06D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  <w:shd w:val="clear" w:color="auto" w:fill="D9E2F3" w:themeFill="accent1" w:themeFillTint="33"/>
          </w:tcPr>
          <w:p w14:paraId="6E58A0BB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7EF23CB8" w14:textId="7E3C121B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Are there specifications of packaging and auxiliary materials?(</w:t>
            </w:r>
            <w:proofErr w:type="spellStart"/>
            <w:r w:rsidRPr="00FF379B">
              <w:rPr>
                <w:rFonts w:cs="Arial"/>
                <w:szCs w:val="22"/>
                <w:lang w:val="en-US"/>
              </w:rPr>
              <w:t>eg.</w:t>
            </w:r>
            <w:proofErr w:type="spellEnd"/>
            <w:r w:rsidRPr="00FF379B">
              <w:rPr>
                <w:rFonts w:cs="Arial"/>
                <w:szCs w:val="22"/>
                <w:lang w:val="en-US"/>
              </w:rPr>
              <w:t xml:space="preserve"> ingredients)</w:t>
            </w:r>
          </w:p>
        </w:tc>
        <w:tc>
          <w:tcPr>
            <w:tcW w:w="713" w:type="dxa"/>
            <w:noWrap/>
          </w:tcPr>
          <w:p w14:paraId="2E106AD0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46DE6CBA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76" w:type="dxa"/>
            <w:noWrap/>
          </w:tcPr>
          <w:p w14:paraId="5DFDFA21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7371A6AB" w14:textId="2397D044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A60A4D" w:rsidRPr="00C64550" w14:paraId="64C04507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  <w:shd w:val="clear" w:color="auto" w:fill="D9E2F3" w:themeFill="accent1" w:themeFillTint="33"/>
          </w:tcPr>
          <w:p w14:paraId="152FCB6E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2939BA52" w14:textId="0D31E386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Are there specifications of finished products?</w:t>
            </w:r>
          </w:p>
        </w:tc>
        <w:tc>
          <w:tcPr>
            <w:tcW w:w="713" w:type="dxa"/>
            <w:noWrap/>
          </w:tcPr>
          <w:p w14:paraId="26AD993B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6CDC442C" w14:textId="57D84331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noWrap/>
          </w:tcPr>
          <w:p w14:paraId="593040B9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2B2FD30C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1E94CB4D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3F251D4C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27C96F7F" w14:textId="1DF74AFE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Are there written manuals for all departments and company affairs?</w:t>
            </w:r>
          </w:p>
        </w:tc>
        <w:tc>
          <w:tcPr>
            <w:tcW w:w="713" w:type="dxa"/>
            <w:noWrap/>
          </w:tcPr>
          <w:p w14:paraId="75C7271C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7434646A" w14:textId="0593DED0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noWrap/>
          </w:tcPr>
          <w:p w14:paraId="18FD3178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445F7EEB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67956BCE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4D47F8DA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1453CF6B" w14:textId="1B1BEC39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Do you carry out supplier audits?</w:t>
            </w:r>
          </w:p>
        </w:tc>
        <w:tc>
          <w:tcPr>
            <w:tcW w:w="713" w:type="dxa"/>
            <w:noWrap/>
          </w:tcPr>
          <w:p w14:paraId="6E48F81C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00634BE1" w14:textId="4E5B73C8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noWrap/>
          </w:tcPr>
          <w:p w14:paraId="7C629408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noWrap/>
          </w:tcPr>
          <w:p w14:paraId="6CD5F7EF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2E5623ED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6A55B1E6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535B2270" w14:textId="0041AAEE" w:rsidR="00A60A4D" w:rsidRPr="00FF379B" w:rsidRDefault="00A60A4D" w:rsidP="00577A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 xml:space="preserve">Do you carry out internal audits to check the compliance of all operations instructions? </w:t>
            </w:r>
          </w:p>
        </w:tc>
        <w:tc>
          <w:tcPr>
            <w:tcW w:w="713" w:type="dxa"/>
            <w:noWrap/>
          </w:tcPr>
          <w:p w14:paraId="6A450105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noWrap/>
          </w:tcPr>
          <w:p w14:paraId="744510F4" w14:textId="55E03E41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noWrap/>
          </w:tcPr>
          <w:p w14:paraId="18A84F50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tcBorders>
              <w:right w:val="single" w:sz="4" w:space="0" w:color="B4C6E7" w:themeColor="accent1" w:themeTint="66"/>
            </w:tcBorders>
            <w:noWrap/>
          </w:tcPr>
          <w:p w14:paraId="0BF76E7B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04CC7C79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39ACFA43" w14:textId="77777777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shd w:val="clear" w:color="auto" w:fill="D9E2F3" w:themeFill="accent1" w:themeFillTint="33"/>
            <w:noWrap/>
          </w:tcPr>
          <w:p w14:paraId="5C53EC3C" w14:textId="70D1C8DF" w:rsidR="00A60A4D" w:rsidRPr="00FF379B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Do you document the results of the audits?</w:t>
            </w:r>
          </w:p>
        </w:tc>
        <w:tc>
          <w:tcPr>
            <w:tcW w:w="713" w:type="dxa"/>
            <w:noWrap/>
          </w:tcPr>
          <w:p w14:paraId="1A9A9C1B" w14:textId="77777777" w:rsidR="00A60A4D" w:rsidRDefault="00A60A4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tcBorders>
              <w:right w:val="single" w:sz="4" w:space="0" w:color="B4C6E7" w:themeColor="accent1" w:themeTint="66"/>
            </w:tcBorders>
            <w:noWrap/>
          </w:tcPr>
          <w:p w14:paraId="38637746" w14:textId="38F1FAEB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tcBorders>
              <w:left w:val="single" w:sz="4" w:space="0" w:color="B4C6E7" w:themeColor="accent1" w:themeTint="66"/>
            </w:tcBorders>
            <w:noWrap/>
          </w:tcPr>
          <w:p w14:paraId="5AE38C7F" w14:textId="77777777" w:rsidR="00A60A4D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tcBorders>
              <w:right w:val="single" w:sz="4" w:space="0" w:color="B4C6E7" w:themeColor="accent1" w:themeTint="66"/>
            </w:tcBorders>
            <w:noWrap/>
          </w:tcPr>
          <w:p w14:paraId="6691DCB2" w14:textId="77777777" w:rsidR="00A60A4D" w:rsidRPr="00C64550" w:rsidRDefault="00A60A4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70B53307" w14:textId="6F6CF3D7" w:rsidTr="007C057C">
        <w:tblPrEx>
          <w:tblLook w:val="04A0" w:firstRow="1" w:lastRow="0" w:firstColumn="1" w:lastColumn="0" w:noHBand="0" w:noVBand="1"/>
        </w:tblPrEx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696A3E9A" w14:textId="3D46F1C9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tcBorders>
              <w:right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2BF0823F" w14:textId="2255E7A0" w:rsidR="00A60A4D" w:rsidRPr="00FF379B" w:rsidRDefault="00A60A4D" w:rsidP="0056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How often do you carry out audits?</w:t>
            </w:r>
          </w:p>
        </w:tc>
        <w:tc>
          <w:tcPr>
            <w:tcW w:w="2571" w:type="dxa"/>
            <w:gridSpan w:val="4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41D373B2" w14:textId="49CA1E2B" w:rsidR="00A60A4D" w:rsidRPr="00884B86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Twice a </w:t>
            </w:r>
            <w:proofErr w:type="spellStart"/>
            <w:r>
              <w:rPr>
                <w:rFonts w:cs="Arial"/>
                <w:szCs w:val="22"/>
              </w:rPr>
              <w:t>year</w:t>
            </w:r>
            <w:proofErr w:type="spellEnd"/>
          </w:p>
        </w:tc>
      </w:tr>
      <w:tr w:rsidR="00A60A4D" w:rsidRPr="007C16B0" w14:paraId="711447C3" w14:textId="105CF9D5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5B51F29E" w14:textId="6363D87E" w:rsidR="00A60A4D" w:rsidRDefault="00A60A4D" w:rsidP="00D02414">
            <w:pPr>
              <w:rPr>
                <w:rFonts w:cs="Arial"/>
                <w:szCs w:val="22"/>
              </w:rPr>
            </w:pPr>
          </w:p>
        </w:tc>
        <w:tc>
          <w:tcPr>
            <w:tcW w:w="6370" w:type="dxa"/>
            <w:tcBorders>
              <w:right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2F3DCDFE" w14:textId="65DB52BC" w:rsidR="00A60A4D" w:rsidRPr="00FF379B" w:rsidRDefault="00A60A4D" w:rsidP="00D02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Do you verify the resulting corrective measures?</w:t>
            </w:r>
          </w:p>
        </w:tc>
        <w:tc>
          <w:tcPr>
            <w:tcW w:w="713" w:type="dxa"/>
            <w:tcBorders>
              <w:left w:val="single" w:sz="4" w:space="0" w:color="B4C6E7" w:themeColor="accent1" w:themeTint="66"/>
            </w:tcBorders>
          </w:tcPr>
          <w:p w14:paraId="0C9B503F" w14:textId="2D80272E" w:rsidR="00A60A4D" w:rsidRPr="007C16B0" w:rsidRDefault="00A60A4D" w:rsidP="001E2E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1E2E92">
              <w:rPr>
                <w:rFonts w:cs="Arial"/>
                <w:szCs w:val="22"/>
              </w:rPr>
              <w:t>yes</w:t>
            </w:r>
          </w:p>
        </w:tc>
        <w:tc>
          <w:tcPr>
            <w:tcW w:w="634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61523DC6" w14:textId="79EBAC0D" w:rsidR="00A60A4D" w:rsidRPr="007C16B0" w:rsidRDefault="00A60A4D" w:rsidP="00D02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x</w:t>
            </w:r>
          </w:p>
        </w:tc>
        <w:tc>
          <w:tcPr>
            <w:tcW w:w="576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2BD3E4DB" w14:textId="27EF4F51" w:rsidR="00A60A4D" w:rsidRPr="007C16B0" w:rsidRDefault="00A60A4D" w:rsidP="00D02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no</w:t>
            </w:r>
          </w:p>
        </w:tc>
        <w:tc>
          <w:tcPr>
            <w:tcW w:w="648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</w:tcPr>
          <w:p w14:paraId="59E9082A" w14:textId="53D84B77" w:rsidR="00A60A4D" w:rsidRPr="007C16B0" w:rsidRDefault="00A60A4D" w:rsidP="00D024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A60A4D" w:rsidRPr="00C64550" w14:paraId="61BEF7C2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3211F06A" w14:textId="77777777" w:rsidR="00A60A4D" w:rsidRPr="007C16B0" w:rsidRDefault="00A60A4D" w:rsidP="00884B86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6370" w:type="dxa"/>
            <w:tcBorders>
              <w:right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7540CDA0" w14:textId="0410C303" w:rsidR="00A60A4D" w:rsidRPr="00FF379B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Do you have an HACCP-Concept</w:t>
            </w:r>
          </w:p>
        </w:tc>
        <w:tc>
          <w:tcPr>
            <w:tcW w:w="713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521D5907" w14:textId="13DDA53B" w:rsidR="00A60A4D" w:rsidRDefault="00A60A4D" w:rsidP="00884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4AED3C95" w14:textId="664182E9" w:rsidR="00A60A4D" w:rsidRPr="00C64550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76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0A39EE35" w14:textId="32648C73" w:rsidR="00A60A4D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tcBorders>
              <w:left w:val="single" w:sz="4" w:space="0" w:color="B4C6E7" w:themeColor="accent1" w:themeTint="66"/>
            </w:tcBorders>
            <w:noWrap/>
          </w:tcPr>
          <w:p w14:paraId="6B742511" w14:textId="48EC9D62" w:rsidR="00A60A4D" w:rsidRPr="00C64550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A60A4D" w:rsidRPr="00C64550" w14:paraId="37155095" w14:textId="77777777" w:rsidTr="007C057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2C9BB0BB" w14:textId="77777777" w:rsidR="00A60A4D" w:rsidRPr="007C16B0" w:rsidRDefault="00A60A4D" w:rsidP="00884B86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6370" w:type="dxa"/>
            <w:tcBorders>
              <w:right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6BD7C61B" w14:textId="640D6287" w:rsidR="00A60A4D" w:rsidRPr="00FF379B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lang w:val="en-US"/>
              </w:rPr>
              <w:t>Are there genetic modified -substances  or -raw materials processed in your production area?</w:t>
            </w:r>
          </w:p>
        </w:tc>
        <w:tc>
          <w:tcPr>
            <w:tcW w:w="713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4FD7E149" w14:textId="5FE19610" w:rsidR="00A60A4D" w:rsidRDefault="00A60A4D" w:rsidP="00884B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34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27EA8184" w14:textId="77777777" w:rsidR="00A60A4D" w:rsidRPr="00C64550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76" w:type="dxa"/>
            <w:tcBorders>
              <w:left w:val="single" w:sz="4" w:space="0" w:color="B4C6E7" w:themeColor="accent1" w:themeTint="66"/>
              <w:right w:val="single" w:sz="4" w:space="0" w:color="B4C6E7" w:themeColor="accent1" w:themeTint="66"/>
            </w:tcBorders>
            <w:noWrap/>
          </w:tcPr>
          <w:p w14:paraId="6A77702E" w14:textId="148C7E5A" w:rsidR="00A60A4D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48" w:type="dxa"/>
            <w:tcBorders>
              <w:left w:val="single" w:sz="4" w:space="0" w:color="B4C6E7" w:themeColor="accent1" w:themeTint="66"/>
            </w:tcBorders>
            <w:noWrap/>
          </w:tcPr>
          <w:p w14:paraId="03177CA4" w14:textId="123991F5" w:rsidR="00A60A4D" w:rsidRPr="00C64550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A60A4D" w:rsidRPr="000201FA" w14:paraId="27F1CDCE" w14:textId="77777777" w:rsidTr="007C057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2C86D9EA" w14:textId="77777777" w:rsidR="00A60A4D" w:rsidRPr="007C16B0" w:rsidRDefault="00A60A4D" w:rsidP="00884B86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41" w:type="dxa"/>
            <w:gridSpan w:val="5"/>
            <w:shd w:val="clear" w:color="auto" w:fill="D9E2F3" w:themeFill="accent1" w:themeFillTint="33"/>
            <w:noWrap/>
          </w:tcPr>
          <w:p w14:paraId="23845D08" w14:textId="688EDC37" w:rsidR="00A60A4D" w:rsidRPr="000201FA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 xml:space="preserve">If yes, how do you prevent potential contamination with non GMO-materials? </w:t>
            </w:r>
          </w:p>
        </w:tc>
      </w:tr>
      <w:tr w:rsidR="00A60A4D" w:rsidRPr="000201FA" w14:paraId="1CC4FD9B" w14:textId="4DCB12B5" w:rsidTr="001E2E92">
        <w:trPr>
          <w:trHeight w:val="1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  <w:vMerge/>
          </w:tcPr>
          <w:p w14:paraId="7633AD9B" w14:textId="5E67B532" w:rsidR="00A60A4D" w:rsidRPr="000201FA" w:rsidRDefault="00A60A4D" w:rsidP="00884B86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41" w:type="dxa"/>
            <w:gridSpan w:val="5"/>
            <w:noWrap/>
          </w:tcPr>
          <w:p w14:paraId="02998B3D" w14:textId="77777777" w:rsidR="00A60A4D" w:rsidRPr="007C16B0" w:rsidRDefault="00A60A4D" w:rsidP="00884B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</w:tbl>
    <w:p w14:paraId="5313D49F" w14:textId="1ADF552F" w:rsidR="00A60A4D" w:rsidRPr="000201FA" w:rsidRDefault="00A60A4D" w:rsidP="007538D6">
      <w:pPr>
        <w:rPr>
          <w:lang w:val="en-US"/>
        </w:rPr>
      </w:pPr>
    </w:p>
    <w:p w14:paraId="5FAE8353" w14:textId="7E5F7895" w:rsidR="00884B86" w:rsidRDefault="00884B86" w:rsidP="007538D6">
      <w:pPr>
        <w:rPr>
          <w:rFonts w:cs="Arial"/>
          <w:b/>
          <w:bCs/>
          <w:sz w:val="28"/>
          <w:szCs w:val="28"/>
          <w:lang w:val="en-US"/>
        </w:rPr>
      </w:pPr>
      <w:r w:rsidRPr="00256CE3">
        <w:rPr>
          <w:rFonts w:cs="Arial"/>
          <w:b/>
          <w:bCs/>
          <w:sz w:val="28"/>
          <w:szCs w:val="28"/>
          <w:lang w:val="en-US"/>
        </w:rPr>
        <w:t xml:space="preserve">4.1 </w:t>
      </w:r>
      <w:r>
        <w:rPr>
          <w:rFonts w:cs="Arial"/>
          <w:b/>
          <w:bCs/>
          <w:sz w:val="28"/>
          <w:szCs w:val="28"/>
          <w:lang w:val="en-US"/>
        </w:rPr>
        <w:t>Acceptance of goods</w:t>
      </w:r>
    </w:p>
    <w:p w14:paraId="2FA1E9C9" w14:textId="04A83C3A" w:rsidR="00884B86" w:rsidRDefault="00884B86" w:rsidP="007538D6"/>
    <w:tbl>
      <w:tblPr>
        <w:tblStyle w:val="GridTable1Light-Accent1"/>
        <w:tblW w:w="9654" w:type="dxa"/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3807"/>
        <w:gridCol w:w="2713"/>
      </w:tblGrid>
      <w:tr w:rsidR="00A60A4D" w:rsidRPr="000201FA" w14:paraId="664CAFFD" w14:textId="77777777" w:rsidTr="00FF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  <w:shd w:val="clear" w:color="auto" w:fill="D9E2F3" w:themeFill="accent1" w:themeFillTint="33"/>
          </w:tcPr>
          <w:p w14:paraId="6DB4F1C9" w14:textId="7D47E7E3" w:rsidR="00A60A4D" w:rsidRPr="00C64550" w:rsidRDefault="00A60A4D" w:rsidP="005677E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</w:t>
            </w:r>
          </w:p>
        </w:tc>
        <w:tc>
          <w:tcPr>
            <w:tcW w:w="8930" w:type="dxa"/>
            <w:gridSpan w:val="3"/>
            <w:tcBorders>
              <w:bottom w:val="single" w:sz="12" w:space="0" w:color="4472C4" w:themeColor="accent1"/>
            </w:tcBorders>
            <w:shd w:val="clear" w:color="auto" w:fill="D9E2F3" w:themeFill="accent1" w:themeFillTint="33"/>
          </w:tcPr>
          <w:p w14:paraId="51AC9E96" w14:textId="3A643D65" w:rsidR="00A60A4D" w:rsidRPr="00FF379B" w:rsidRDefault="00A60A4D" w:rsidP="00A60A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How do you check incoming goods and who is in charge of these checks?</w:t>
            </w:r>
          </w:p>
        </w:tc>
      </w:tr>
      <w:tr w:rsidR="00A60A4D" w:rsidRPr="00C64550" w14:paraId="1EE0D09C" w14:textId="77777777" w:rsidTr="00FF379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7087266" w14:textId="77777777" w:rsidR="00A60A4D" w:rsidRPr="00256CE3" w:rsidRDefault="00A60A4D" w:rsidP="005677EC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</w:tcPr>
          <w:p w14:paraId="0A1985B4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category</w:t>
            </w:r>
            <w:proofErr w:type="spellEnd"/>
          </w:p>
        </w:tc>
        <w:tc>
          <w:tcPr>
            <w:tcW w:w="3807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</w:tcPr>
          <w:p w14:paraId="102B0B48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FF379B">
              <w:rPr>
                <w:rFonts w:cs="Arial"/>
                <w:szCs w:val="22"/>
              </w:rPr>
              <w:t xml:space="preserve">Type </w:t>
            </w:r>
            <w:proofErr w:type="spellStart"/>
            <w:r w:rsidRPr="00FF379B">
              <w:rPr>
                <w:rFonts w:cs="Arial"/>
                <w:szCs w:val="22"/>
              </w:rPr>
              <w:t>of</w:t>
            </w:r>
            <w:proofErr w:type="spellEnd"/>
            <w:r w:rsidRPr="00FF379B">
              <w:rPr>
                <w:rFonts w:cs="Arial"/>
                <w:szCs w:val="22"/>
              </w:rPr>
              <w:t xml:space="preserve"> check</w:t>
            </w:r>
          </w:p>
        </w:tc>
        <w:tc>
          <w:tcPr>
            <w:tcW w:w="2713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5E5C882B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Responsibility</w:t>
            </w:r>
            <w:proofErr w:type="spellEnd"/>
          </w:p>
        </w:tc>
      </w:tr>
      <w:tr w:rsidR="00A60A4D" w:rsidRPr="000201FA" w14:paraId="6AC46BDA" w14:textId="77777777" w:rsidTr="004054F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31AFB53C" w14:textId="77777777" w:rsidR="00A60A4D" w:rsidRPr="00C64550" w:rsidRDefault="00A60A4D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3CC879FE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FF379B">
              <w:rPr>
                <w:rFonts w:cs="Arial"/>
                <w:szCs w:val="22"/>
              </w:rPr>
              <w:t>Chemical?</w:t>
            </w:r>
          </w:p>
        </w:tc>
        <w:tc>
          <w:tcPr>
            <w:tcW w:w="3807" w:type="dxa"/>
          </w:tcPr>
          <w:p w14:paraId="71FCCBC7" w14:textId="4CF1670C" w:rsidR="00A60A4D" w:rsidRPr="000201FA" w:rsidRDefault="00C47592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>No, Still in the hands of our suppliers, but with changing legacy we are in touch</w:t>
            </w:r>
            <w:r w:rsidR="004054F4" w:rsidRPr="000201FA">
              <w:rPr>
                <w:rFonts w:cs="Arial"/>
                <w:szCs w:val="22"/>
                <w:lang w:val="en-US"/>
              </w:rPr>
              <w:t xml:space="preserve"> with </w:t>
            </w:r>
            <w:proofErr w:type="spellStart"/>
            <w:r w:rsidR="004054F4" w:rsidRPr="000201FA">
              <w:rPr>
                <w:rFonts w:cs="Arial"/>
                <w:szCs w:val="22"/>
                <w:lang w:val="en-US"/>
              </w:rPr>
              <w:t>Triskilion</w:t>
            </w:r>
            <w:proofErr w:type="spellEnd"/>
            <w:r w:rsidR="004054F4" w:rsidRPr="000201FA">
              <w:rPr>
                <w:rFonts w:cs="Arial"/>
                <w:szCs w:val="22"/>
                <w:lang w:val="en-US"/>
              </w:rPr>
              <w:t xml:space="preserve"> for future checks of product and material</w:t>
            </w:r>
          </w:p>
        </w:tc>
        <w:tc>
          <w:tcPr>
            <w:tcW w:w="2713" w:type="dxa"/>
            <w:noWrap/>
          </w:tcPr>
          <w:p w14:paraId="0A228E94" w14:textId="77777777" w:rsidR="00A60A4D" w:rsidRPr="000201FA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A60A4D" w:rsidRPr="00C64550" w14:paraId="4A3C27A0" w14:textId="77777777" w:rsidTr="004054F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C6A6ADB" w14:textId="77777777" w:rsidR="00A60A4D" w:rsidRPr="000201FA" w:rsidRDefault="00A60A4D" w:rsidP="005677EC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992132C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Physical</w:t>
            </w:r>
            <w:proofErr w:type="spellEnd"/>
            <w:r w:rsidRPr="00FF379B">
              <w:rPr>
                <w:rFonts w:cs="Arial"/>
                <w:szCs w:val="22"/>
              </w:rPr>
              <w:t>?</w:t>
            </w:r>
          </w:p>
        </w:tc>
        <w:tc>
          <w:tcPr>
            <w:tcW w:w="3807" w:type="dxa"/>
          </w:tcPr>
          <w:p w14:paraId="23F660FE" w14:textId="5D412CF2" w:rsidR="00A60A4D" w:rsidRPr="000201FA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 xml:space="preserve">Yes, on arrival oft he goods in our </w:t>
            </w:r>
            <w:proofErr w:type="spellStart"/>
            <w:r w:rsidRPr="000201FA">
              <w:rPr>
                <w:rFonts w:cs="Arial"/>
                <w:szCs w:val="22"/>
                <w:lang w:val="en-US"/>
              </w:rPr>
              <w:t>coldstore</w:t>
            </w:r>
            <w:proofErr w:type="spellEnd"/>
          </w:p>
        </w:tc>
        <w:tc>
          <w:tcPr>
            <w:tcW w:w="2713" w:type="dxa"/>
            <w:noWrap/>
          </w:tcPr>
          <w:p w14:paraId="3DF3BA3A" w14:textId="768A2597" w:rsidR="00A60A4D" w:rsidRPr="00C64550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Purchaser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of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specific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product</w:t>
            </w:r>
            <w:proofErr w:type="spellEnd"/>
          </w:p>
        </w:tc>
      </w:tr>
      <w:tr w:rsidR="00A60A4D" w:rsidRPr="00C64550" w14:paraId="7E73008B" w14:textId="77777777" w:rsidTr="004054F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0C8F5D4" w14:textId="77777777" w:rsidR="00A60A4D" w:rsidRPr="00C64550" w:rsidRDefault="00A60A4D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388B6B2E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Bacteriological</w:t>
            </w:r>
            <w:proofErr w:type="spellEnd"/>
            <w:r w:rsidRPr="00FF379B">
              <w:rPr>
                <w:rFonts w:cs="Arial"/>
                <w:szCs w:val="22"/>
              </w:rPr>
              <w:t>?</w:t>
            </w:r>
          </w:p>
        </w:tc>
        <w:tc>
          <w:tcPr>
            <w:tcW w:w="3807" w:type="dxa"/>
          </w:tcPr>
          <w:p w14:paraId="579BA126" w14:textId="509EE844" w:rsidR="00A60A4D" w:rsidRPr="000201FA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>Frequen</w:t>
            </w:r>
            <w:r w:rsidR="004E6E5D" w:rsidRPr="000201FA">
              <w:rPr>
                <w:rFonts w:cs="Arial"/>
                <w:szCs w:val="22"/>
                <w:lang w:val="en-US"/>
              </w:rPr>
              <w:t xml:space="preserve">tly </w:t>
            </w:r>
            <w:proofErr w:type="spellStart"/>
            <w:r w:rsidR="004E6E5D" w:rsidRPr="000201FA">
              <w:rPr>
                <w:rFonts w:cs="Arial"/>
                <w:szCs w:val="22"/>
                <w:lang w:val="en-US"/>
              </w:rPr>
              <w:t>labo</w:t>
            </w:r>
            <w:proofErr w:type="spellEnd"/>
            <w:r w:rsidR="004E6E5D" w:rsidRPr="000201FA">
              <w:rPr>
                <w:rFonts w:cs="Arial"/>
                <w:szCs w:val="22"/>
                <w:lang w:val="en-US"/>
              </w:rPr>
              <w:t xml:space="preserve"> testing in relation to</w:t>
            </w:r>
            <w:r w:rsidRPr="000201FA">
              <w:rPr>
                <w:rFonts w:cs="Arial"/>
                <w:szCs w:val="22"/>
                <w:lang w:val="en-US"/>
              </w:rPr>
              <w:t xml:space="preserve"> he obtained kg’s annually</w:t>
            </w:r>
          </w:p>
        </w:tc>
        <w:tc>
          <w:tcPr>
            <w:tcW w:w="2713" w:type="dxa"/>
            <w:noWrap/>
          </w:tcPr>
          <w:p w14:paraId="08820128" w14:textId="0D6456F4" w:rsidR="00A60A4D" w:rsidRPr="00C64550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Kimberly Steenbeke</w:t>
            </w:r>
          </w:p>
        </w:tc>
      </w:tr>
      <w:tr w:rsidR="00A60A4D" w:rsidRPr="00C64550" w14:paraId="1076311E" w14:textId="77777777" w:rsidTr="004054F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1CE8CA5C" w14:textId="77777777" w:rsidR="00A60A4D" w:rsidRPr="00C64550" w:rsidRDefault="00A60A4D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29A7FA9F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Sensory</w:t>
            </w:r>
            <w:proofErr w:type="spellEnd"/>
            <w:r w:rsidRPr="00FF379B">
              <w:rPr>
                <w:rFonts w:cs="Arial"/>
                <w:szCs w:val="22"/>
              </w:rPr>
              <w:t>?</w:t>
            </w:r>
          </w:p>
        </w:tc>
        <w:tc>
          <w:tcPr>
            <w:tcW w:w="3807" w:type="dxa"/>
          </w:tcPr>
          <w:p w14:paraId="2C467F61" w14:textId="78850154" w:rsidR="00A60A4D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Colour, </w:t>
            </w:r>
            <w:proofErr w:type="spellStart"/>
            <w:r>
              <w:rPr>
                <w:rFonts w:cs="Arial"/>
                <w:szCs w:val="22"/>
              </w:rPr>
              <w:t>odour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appearance</w:t>
            </w:r>
            <w:proofErr w:type="spellEnd"/>
          </w:p>
        </w:tc>
        <w:tc>
          <w:tcPr>
            <w:tcW w:w="2713" w:type="dxa"/>
            <w:noWrap/>
          </w:tcPr>
          <w:p w14:paraId="27916902" w14:textId="737DB253" w:rsidR="00A60A4D" w:rsidRPr="00C64550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Jean Baksteen</w:t>
            </w:r>
          </w:p>
        </w:tc>
      </w:tr>
      <w:tr w:rsidR="00A60A4D" w:rsidRPr="00C64550" w14:paraId="52EA2445" w14:textId="77777777" w:rsidTr="004054F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1471900" w14:textId="77777777" w:rsidR="00A60A4D" w:rsidRPr="00C64550" w:rsidRDefault="00A60A4D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3F96EB51" w14:textId="77777777" w:rsidR="00A60A4D" w:rsidRPr="00FF379B" w:rsidRDefault="00A60A4D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FF379B">
              <w:rPr>
                <w:rFonts w:cs="Arial"/>
                <w:szCs w:val="22"/>
              </w:rPr>
              <w:t>Other?</w:t>
            </w:r>
          </w:p>
        </w:tc>
        <w:tc>
          <w:tcPr>
            <w:tcW w:w="3807" w:type="dxa"/>
          </w:tcPr>
          <w:p w14:paraId="1BCE65DC" w14:textId="3C51AE09" w:rsidR="00A60A4D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Trim, </w:t>
            </w:r>
            <w:proofErr w:type="spellStart"/>
            <w:r>
              <w:rPr>
                <w:rFonts w:cs="Arial"/>
                <w:szCs w:val="22"/>
              </w:rPr>
              <w:t>fatcover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specificationcheck</w:t>
            </w:r>
            <w:proofErr w:type="spellEnd"/>
          </w:p>
        </w:tc>
        <w:tc>
          <w:tcPr>
            <w:tcW w:w="2713" w:type="dxa"/>
            <w:noWrap/>
          </w:tcPr>
          <w:p w14:paraId="58265DD2" w14:textId="3EA091ED" w:rsidR="00A60A4D" w:rsidRPr="00C64550" w:rsidRDefault="004054F4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Wouter Mons, Karel Heyerick</w:t>
            </w:r>
          </w:p>
        </w:tc>
      </w:tr>
    </w:tbl>
    <w:p w14:paraId="2FFFF8BA" w14:textId="12F0B893" w:rsidR="00A60A4D" w:rsidRDefault="00A60A4D" w:rsidP="007538D6"/>
    <w:p w14:paraId="766F5492" w14:textId="60BF8FF8" w:rsidR="005677EC" w:rsidRDefault="005677EC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/>
      </w:r>
      <w:r w:rsidRPr="00C64550">
        <w:rPr>
          <w:rFonts w:cs="Arial"/>
          <w:b/>
          <w:bCs/>
          <w:sz w:val="28"/>
          <w:szCs w:val="28"/>
        </w:rPr>
        <w:t>4.</w:t>
      </w:r>
      <w:r>
        <w:rPr>
          <w:rFonts w:cs="Arial"/>
          <w:b/>
          <w:bCs/>
          <w:sz w:val="28"/>
          <w:szCs w:val="28"/>
        </w:rPr>
        <w:t xml:space="preserve">2 </w:t>
      </w:r>
      <w:proofErr w:type="spellStart"/>
      <w:r>
        <w:rPr>
          <w:rFonts w:cs="Arial"/>
          <w:b/>
          <w:bCs/>
          <w:sz w:val="28"/>
          <w:szCs w:val="28"/>
        </w:rPr>
        <w:t>Production</w:t>
      </w:r>
      <w:proofErr w:type="spellEnd"/>
      <w:r>
        <w:rPr>
          <w:rFonts w:cs="Arial"/>
          <w:b/>
          <w:bCs/>
          <w:sz w:val="28"/>
          <w:szCs w:val="28"/>
        </w:rPr>
        <w:t xml:space="preserve"> </w:t>
      </w:r>
      <w:proofErr w:type="spellStart"/>
      <w:r>
        <w:rPr>
          <w:rFonts w:cs="Arial"/>
          <w:b/>
          <w:bCs/>
          <w:sz w:val="28"/>
          <w:szCs w:val="28"/>
        </w:rPr>
        <w:t>checks</w:t>
      </w:r>
      <w:proofErr w:type="spellEnd"/>
      <w:r>
        <w:rPr>
          <w:rFonts w:cs="Arial"/>
          <w:b/>
          <w:bCs/>
          <w:sz w:val="28"/>
          <w:szCs w:val="28"/>
        </w:rPr>
        <w:br/>
      </w:r>
    </w:p>
    <w:tbl>
      <w:tblPr>
        <w:tblStyle w:val="GridTable1Light-Accent1"/>
        <w:tblW w:w="9654" w:type="dxa"/>
        <w:tblLayout w:type="fixed"/>
        <w:tblLook w:val="04A0" w:firstRow="1" w:lastRow="0" w:firstColumn="1" w:lastColumn="0" w:noHBand="0" w:noVBand="1"/>
      </w:tblPr>
      <w:tblGrid>
        <w:gridCol w:w="724"/>
        <w:gridCol w:w="2410"/>
        <w:gridCol w:w="3516"/>
        <w:gridCol w:w="3004"/>
      </w:tblGrid>
      <w:tr w:rsidR="005677EC" w:rsidRPr="000201FA" w14:paraId="03C579F5" w14:textId="77777777" w:rsidTr="00FF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  <w:shd w:val="clear" w:color="auto" w:fill="D9E2F3" w:themeFill="accent1" w:themeFillTint="33"/>
          </w:tcPr>
          <w:p w14:paraId="06A0151D" w14:textId="77777777" w:rsidR="005677EC" w:rsidRPr="00C64550" w:rsidRDefault="005677EC" w:rsidP="005677E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</w:t>
            </w:r>
          </w:p>
        </w:tc>
        <w:tc>
          <w:tcPr>
            <w:tcW w:w="8930" w:type="dxa"/>
            <w:gridSpan w:val="3"/>
            <w:tcBorders>
              <w:bottom w:val="single" w:sz="12" w:space="0" w:color="4472C4" w:themeColor="accent1"/>
            </w:tcBorders>
            <w:shd w:val="clear" w:color="auto" w:fill="D9E2F3" w:themeFill="accent1" w:themeFillTint="33"/>
          </w:tcPr>
          <w:p w14:paraId="46569CAD" w14:textId="77777777" w:rsidR="005677EC" w:rsidRPr="00FF379B" w:rsidRDefault="005677EC" w:rsidP="005677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How do you carry out production checks and who is in charge of these checks?</w:t>
            </w:r>
          </w:p>
        </w:tc>
      </w:tr>
      <w:tr w:rsidR="005677EC" w:rsidRPr="00C64550" w14:paraId="6DBFBBDD" w14:textId="77777777" w:rsidTr="00FF379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49E46F10" w14:textId="77777777" w:rsidR="005677EC" w:rsidRPr="00256CE3" w:rsidRDefault="005677EC" w:rsidP="005677EC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</w:tcPr>
          <w:p w14:paraId="5B85A874" w14:textId="77777777" w:rsidR="005677EC" w:rsidRPr="00FF379B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category</w:t>
            </w:r>
            <w:proofErr w:type="spellEnd"/>
          </w:p>
        </w:tc>
        <w:tc>
          <w:tcPr>
            <w:tcW w:w="3516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</w:tcPr>
          <w:p w14:paraId="319C5CB5" w14:textId="77777777" w:rsidR="005677EC" w:rsidRPr="00FF379B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 w:rsidRPr="00FF379B">
              <w:rPr>
                <w:rFonts w:cs="Arial"/>
                <w:szCs w:val="22"/>
              </w:rPr>
              <w:t xml:space="preserve">Type </w:t>
            </w:r>
            <w:proofErr w:type="spellStart"/>
            <w:r w:rsidRPr="00FF379B">
              <w:rPr>
                <w:rFonts w:cs="Arial"/>
                <w:szCs w:val="22"/>
              </w:rPr>
              <w:t>of</w:t>
            </w:r>
            <w:proofErr w:type="spellEnd"/>
            <w:r w:rsidRPr="00FF379B">
              <w:rPr>
                <w:rFonts w:cs="Arial"/>
                <w:szCs w:val="22"/>
              </w:rPr>
              <w:t xml:space="preserve"> check</w:t>
            </w:r>
          </w:p>
        </w:tc>
        <w:tc>
          <w:tcPr>
            <w:tcW w:w="3004" w:type="dxa"/>
            <w:tcBorders>
              <w:top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569D5B2D" w14:textId="77777777" w:rsidR="005677EC" w:rsidRPr="00FF379B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 w:rsidRPr="00FF379B">
              <w:rPr>
                <w:rFonts w:cs="Arial"/>
                <w:szCs w:val="22"/>
              </w:rPr>
              <w:t>Responsibility</w:t>
            </w:r>
            <w:proofErr w:type="spellEnd"/>
          </w:p>
        </w:tc>
      </w:tr>
      <w:tr w:rsidR="005677EC" w:rsidRPr="00C64550" w14:paraId="0C5028EB" w14:textId="77777777" w:rsidTr="005677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6F970A6A" w14:textId="77777777" w:rsidR="005677EC" w:rsidRPr="00C64550" w:rsidRDefault="005677EC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10776B8A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Chemical?</w:t>
            </w:r>
          </w:p>
        </w:tc>
        <w:tc>
          <w:tcPr>
            <w:tcW w:w="3516" w:type="dxa"/>
          </w:tcPr>
          <w:p w14:paraId="50653751" w14:textId="78493A38" w:rsidR="005677EC" w:rsidRDefault="00AF1073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/</w:t>
            </w:r>
          </w:p>
        </w:tc>
        <w:tc>
          <w:tcPr>
            <w:tcW w:w="3004" w:type="dxa"/>
            <w:noWrap/>
          </w:tcPr>
          <w:p w14:paraId="56080261" w14:textId="77777777" w:rsidR="005677EC" w:rsidRPr="00C64550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677EC" w:rsidRPr="000201FA" w14:paraId="0DDD45A2" w14:textId="77777777" w:rsidTr="005677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7A3E8580" w14:textId="77777777" w:rsidR="005677EC" w:rsidRPr="00C64550" w:rsidRDefault="005677EC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4B94804D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Physical</w:t>
            </w:r>
            <w:proofErr w:type="spellEnd"/>
            <w:r>
              <w:rPr>
                <w:rFonts w:cs="Arial"/>
                <w:szCs w:val="22"/>
              </w:rPr>
              <w:t>?</w:t>
            </w:r>
          </w:p>
        </w:tc>
        <w:tc>
          <w:tcPr>
            <w:tcW w:w="3516" w:type="dxa"/>
          </w:tcPr>
          <w:p w14:paraId="1B0AED1B" w14:textId="38F53E59" w:rsidR="005677EC" w:rsidRDefault="00AF1073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During </w:t>
            </w:r>
            <w:proofErr w:type="spellStart"/>
            <w:r>
              <w:rPr>
                <w:rFonts w:cs="Arial"/>
                <w:szCs w:val="22"/>
              </w:rPr>
              <w:t>visits</w:t>
            </w:r>
            <w:proofErr w:type="spellEnd"/>
            <w:r>
              <w:rPr>
                <w:rFonts w:cs="Arial"/>
                <w:szCs w:val="22"/>
              </w:rPr>
              <w:t xml:space="preserve"> / Audits</w:t>
            </w:r>
          </w:p>
        </w:tc>
        <w:tc>
          <w:tcPr>
            <w:tcW w:w="3004" w:type="dxa"/>
            <w:noWrap/>
          </w:tcPr>
          <w:p w14:paraId="0D36E434" w14:textId="49DDA710" w:rsidR="005677EC" w:rsidRPr="000201FA" w:rsidRDefault="00AF1073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>Purchaser of the specific product</w:t>
            </w:r>
          </w:p>
        </w:tc>
      </w:tr>
      <w:tr w:rsidR="005677EC" w:rsidRPr="00C64550" w14:paraId="700039D2" w14:textId="77777777" w:rsidTr="005677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7CC507CD" w14:textId="77777777" w:rsidR="005677EC" w:rsidRPr="000201FA" w:rsidRDefault="005677EC" w:rsidP="005677EC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2DC94D44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Bacteriological</w:t>
            </w:r>
            <w:proofErr w:type="spellEnd"/>
            <w:r>
              <w:rPr>
                <w:rFonts w:cs="Arial"/>
                <w:szCs w:val="22"/>
              </w:rPr>
              <w:t>?</w:t>
            </w:r>
          </w:p>
        </w:tc>
        <w:tc>
          <w:tcPr>
            <w:tcW w:w="3516" w:type="dxa"/>
          </w:tcPr>
          <w:p w14:paraId="1EA6050B" w14:textId="3BCF22CA" w:rsidR="005677EC" w:rsidRDefault="00AF1073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Test </w:t>
            </w:r>
            <w:proofErr w:type="spellStart"/>
            <w:r>
              <w:rPr>
                <w:rFonts w:cs="Arial"/>
                <w:szCs w:val="22"/>
              </w:rPr>
              <w:t>reports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of</w:t>
            </w:r>
            <w:proofErr w:type="spellEnd"/>
            <w:r>
              <w:rPr>
                <w:rFonts w:cs="Arial"/>
                <w:szCs w:val="22"/>
              </w:rPr>
              <w:t xml:space="preserve"> plants</w:t>
            </w:r>
          </w:p>
        </w:tc>
        <w:tc>
          <w:tcPr>
            <w:tcW w:w="3004" w:type="dxa"/>
            <w:noWrap/>
          </w:tcPr>
          <w:p w14:paraId="621C3A94" w14:textId="77777777" w:rsidR="005677EC" w:rsidRPr="00C64550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677EC" w:rsidRPr="00C64550" w14:paraId="7E5FDF45" w14:textId="77777777" w:rsidTr="005677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53B7295F" w14:textId="77777777" w:rsidR="005677EC" w:rsidRPr="00C64550" w:rsidRDefault="005677EC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34BAF38F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Sensory</w:t>
            </w:r>
            <w:proofErr w:type="spellEnd"/>
            <w:r>
              <w:rPr>
                <w:rFonts w:cs="Arial"/>
                <w:szCs w:val="22"/>
              </w:rPr>
              <w:t>?</w:t>
            </w:r>
          </w:p>
        </w:tc>
        <w:tc>
          <w:tcPr>
            <w:tcW w:w="3516" w:type="dxa"/>
          </w:tcPr>
          <w:p w14:paraId="031E8AD2" w14:textId="3F1ABEC4" w:rsidR="005677EC" w:rsidRDefault="00AF1073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/</w:t>
            </w:r>
          </w:p>
        </w:tc>
        <w:tc>
          <w:tcPr>
            <w:tcW w:w="3004" w:type="dxa"/>
            <w:noWrap/>
          </w:tcPr>
          <w:p w14:paraId="45C053E9" w14:textId="77777777" w:rsidR="005677EC" w:rsidRPr="00C64550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677EC" w:rsidRPr="00C64550" w14:paraId="37BE53BD" w14:textId="77777777" w:rsidTr="005677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3F0551CD" w14:textId="77777777" w:rsidR="005677EC" w:rsidRPr="00C64550" w:rsidRDefault="005677EC" w:rsidP="005677EC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14:paraId="4A200980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Other?</w:t>
            </w:r>
          </w:p>
        </w:tc>
        <w:tc>
          <w:tcPr>
            <w:tcW w:w="3516" w:type="dxa"/>
          </w:tcPr>
          <w:p w14:paraId="4A196025" w14:textId="77777777" w:rsidR="005677EC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3004" w:type="dxa"/>
            <w:noWrap/>
          </w:tcPr>
          <w:p w14:paraId="4A8A53D1" w14:textId="77777777" w:rsidR="005677EC" w:rsidRPr="00C64550" w:rsidRDefault="005677EC" w:rsidP="00567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14:paraId="53F8CA63" w14:textId="1B9F5932" w:rsidR="005677EC" w:rsidRDefault="005677EC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br w:type="page"/>
      </w:r>
    </w:p>
    <w:p w14:paraId="47B1BAA5" w14:textId="77777777" w:rsidR="00884B86" w:rsidRDefault="00884B86" w:rsidP="007538D6"/>
    <w:p w14:paraId="666CC101" w14:textId="77777777" w:rsidR="007538D6" w:rsidRDefault="007538D6" w:rsidP="007538D6"/>
    <w:tbl>
      <w:tblPr>
        <w:tblStyle w:val="GridTable1Light-Accent1"/>
        <w:tblW w:w="9627" w:type="dxa"/>
        <w:tblLayout w:type="fixed"/>
        <w:tblLook w:val="04A0" w:firstRow="1" w:lastRow="0" w:firstColumn="1" w:lastColumn="0" w:noHBand="0" w:noVBand="1"/>
      </w:tblPr>
      <w:tblGrid>
        <w:gridCol w:w="846"/>
        <w:gridCol w:w="5832"/>
        <w:gridCol w:w="425"/>
        <w:gridCol w:w="709"/>
        <w:gridCol w:w="624"/>
        <w:gridCol w:w="567"/>
        <w:gridCol w:w="624"/>
      </w:tblGrid>
      <w:tr w:rsidR="00AF1073" w:rsidRPr="00C64550" w14:paraId="3BE79D1C" w14:textId="77777777" w:rsidTr="00FF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753537E0" w14:textId="77777777" w:rsidR="00AF1073" w:rsidRDefault="00AF1073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4.2.1</w:t>
            </w:r>
          </w:p>
        </w:tc>
        <w:tc>
          <w:tcPr>
            <w:tcW w:w="6257" w:type="dxa"/>
            <w:gridSpan w:val="2"/>
            <w:tcBorders>
              <w:bottom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3ACF1FEE" w14:textId="62B37795" w:rsidR="00AF1073" w:rsidRPr="00FF379B" w:rsidRDefault="00AF1073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FF379B">
              <w:rPr>
                <w:rFonts w:cs="Arial"/>
                <w:b w:val="0"/>
                <w:szCs w:val="22"/>
                <w:lang w:val="en-US"/>
              </w:rPr>
              <w:t>Are all products metal-detected?</w:t>
            </w:r>
          </w:p>
        </w:tc>
        <w:tc>
          <w:tcPr>
            <w:tcW w:w="709" w:type="dxa"/>
            <w:tcBorders>
              <w:bottom w:val="single" w:sz="4" w:space="0" w:color="B4C6E7" w:themeColor="accent1" w:themeTint="66"/>
            </w:tcBorders>
            <w:noWrap/>
          </w:tcPr>
          <w:p w14:paraId="3708B58B" w14:textId="77777777" w:rsidR="00AF1073" w:rsidRPr="00AF1073" w:rsidRDefault="00AF1073" w:rsidP="00173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proofErr w:type="spellStart"/>
            <w:r w:rsidRPr="00AF1073">
              <w:rPr>
                <w:rFonts w:cs="Arial"/>
                <w:b w:val="0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tcBorders>
              <w:bottom w:val="single" w:sz="4" w:space="0" w:color="B4C6E7" w:themeColor="accent1" w:themeTint="66"/>
            </w:tcBorders>
            <w:noWrap/>
          </w:tcPr>
          <w:p w14:paraId="6429654B" w14:textId="2B116B39" w:rsidR="00AF1073" w:rsidRPr="00AF1073" w:rsidRDefault="00AF1073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r w:rsidRPr="00AF1073">
              <w:rPr>
                <w:rFonts w:cs="Arial"/>
                <w:b w:val="0"/>
                <w:szCs w:val="22"/>
              </w:rPr>
              <w:t>x</w:t>
            </w:r>
          </w:p>
        </w:tc>
        <w:tc>
          <w:tcPr>
            <w:tcW w:w="567" w:type="dxa"/>
            <w:tcBorders>
              <w:bottom w:val="single" w:sz="4" w:space="0" w:color="B4C6E7" w:themeColor="accent1" w:themeTint="66"/>
            </w:tcBorders>
            <w:noWrap/>
          </w:tcPr>
          <w:p w14:paraId="231FD93F" w14:textId="77777777" w:rsidR="00AF1073" w:rsidRPr="00AF1073" w:rsidRDefault="00AF1073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proofErr w:type="spellStart"/>
            <w:r w:rsidRPr="00AF1073">
              <w:rPr>
                <w:rFonts w:cs="Arial"/>
                <w:b w:val="0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tcBorders>
              <w:bottom w:val="single" w:sz="4" w:space="0" w:color="B4C6E7" w:themeColor="accent1" w:themeTint="66"/>
            </w:tcBorders>
            <w:noWrap/>
          </w:tcPr>
          <w:p w14:paraId="17DE080D" w14:textId="77777777" w:rsidR="00AF1073" w:rsidRPr="00AF1073" w:rsidRDefault="00AF1073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</w:p>
        </w:tc>
      </w:tr>
      <w:tr w:rsidR="00AF1073" w:rsidRPr="000201FA" w14:paraId="112632F3" w14:textId="77777777" w:rsidTr="00FF379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F831277" w14:textId="77777777" w:rsidR="00AF1073" w:rsidRDefault="00AF1073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781" w:type="dxa"/>
            <w:gridSpan w:val="6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22682A29" w14:textId="24B06C3E" w:rsidR="00AF1073" w:rsidRPr="00FF379B" w:rsidRDefault="00AF1073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FF379B">
              <w:rPr>
                <w:rFonts w:cs="Arial"/>
                <w:szCs w:val="22"/>
                <w:lang w:val="en-US"/>
              </w:rPr>
              <w:t>Where are the devices installed?</w:t>
            </w:r>
          </w:p>
        </w:tc>
      </w:tr>
      <w:tr w:rsidR="00AF1073" w:rsidRPr="000201FA" w14:paraId="5A99B9F6" w14:textId="77777777" w:rsidTr="00FF379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17D55C5" w14:textId="77777777" w:rsidR="00AF1073" w:rsidRPr="00256CE3" w:rsidRDefault="00AF1073" w:rsidP="00AF107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tcBorders>
              <w:top w:val="single" w:sz="12" w:space="0" w:color="4472C4" w:themeColor="accent1"/>
            </w:tcBorders>
            <w:noWrap/>
          </w:tcPr>
          <w:p w14:paraId="4050109A" w14:textId="44DDF08A" w:rsidR="00AF1073" w:rsidRPr="004E6E5D" w:rsidRDefault="004E6E5D" w:rsidP="004E6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u w:val="single"/>
                <w:lang w:val="en-US"/>
              </w:rPr>
            </w:pPr>
            <w:r w:rsidRPr="004E6E5D">
              <w:rPr>
                <w:rFonts w:cs="Arial"/>
                <w:szCs w:val="22"/>
                <w:u w:val="single"/>
                <w:lang w:val="en-US"/>
              </w:rPr>
              <w:t>At the slaughterhouses who provide us the product:</w:t>
            </w:r>
          </w:p>
        </w:tc>
      </w:tr>
      <w:tr w:rsidR="00AF1073" w:rsidRPr="00256CE3" w14:paraId="4FFF4775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6800BC0" w14:textId="77777777" w:rsidR="00AF1073" w:rsidRPr="00256CE3" w:rsidRDefault="00AF1073" w:rsidP="00AF107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094FA87C" w14:textId="0F94592D" w:rsidR="00AF1073" w:rsidRPr="00256CE3" w:rsidRDefault="004E6E5D" w:rsidP="00AF1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ABP/Dawn Meats Ireland (beef)</w:t>
            </w:r>
          </w:p>
        </w:tc>
      </w:tr>
      <w:tr w:rsidR="00AF1073" w:rsidRPr="00256CE3" w14:paraId="1C99F5CA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AD95897" w14:textId="77777777" w:rsidR="00AF1073" w:rsidRPr="00256CE3" w:rsidRDefault="00AF1073" w:rsidP="00AF107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0F286AE8" w14:textId="3A67D4D4" w:rsidR="00AF1073" w:rsidRPr="00256CE3" w:rsidRDefault="004E6E5D" w:rsidP="00AF1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proofErr w:type="spellStart"/>
            <w:r>
              <w:rPr>
                <w:rFonts w:cs="Arial"/>
                <w:szCs w:val="22"/>
                <w:lang w:val="en-US"/>
              </w:rPr>
              <w:t>Avation</w:t>
            </w:r>
            <w:proofErr w:type="spellEnd"/>
            <w:r>
              <w:rPr>
                <w:rFonts w:cs="Arial"/>
                <w:szCs w:val="22"/>
                <w:lang w:val="en-US"/>
              </w:rPr>
              <w:t xml:space="preserve"> / </w:t>
            </w:r>
            <w:proofErr w:type="spellStart"/>
            <w:r>
              <w:rPr>
                <w:rFonts w:cs="Arial"/>
                <w:szCs w:val="22"/>
                <w:lang w:val="en-US"/>
              </w:rPr>
              <w:t>Te</w:t>
            </w:r>
            <w:proofErr w:type="spellEnd"/>
            <w:r>
              <w:rPr>
                <w:rFonts w:cs="Arial"/>
                <w:szCs w:val="22"/>
                <w:lang w:val="en-US"/>
              </w:rPr>
              <w:t xml:space="preserve"> Kuiti (lamb &amp; mutton)</w:t>
            </w:r>
          </w:p>
        </w:tc>
      </w:tr>
      <w:tr w:rsidR="00AF1073" w:rsidRPr="00256CE3" w14:paraId="747295AE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F652601" w14:textId="77777777" w:rsidR="00AF1073" w:rsidRPr="00256CE3" w:rsidRDefault="00AF1073" w:rsidP="00AF107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3584EF24" w14:textId="77777777" w:rsidR="00AF1073" w:rsidRDefault="004E6E5D" w:rsidP="00AF1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Alliance (lamb, mutton &amp; venison)</w:t>
            </w:r>
          </w:p>
          <w:p w14:paraId="366FA751" w14:textId="5A741338" w:rsidR="004E6E5D" w:rsidRPr="00256CE3" w:rsidRDefault="004E6E5D" w:rsidP="00AF10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Duncan (venison)</w:t>
            </w:r>
          </w:p>
        </w:tc>
      </w:tr>
      <w:tr w:rsidR="00946A86" w:rsidRPr="00C64550" w14:paraId="6547FC7F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5D04AF" w14:textId="77777777" w:rsidR="00946A86" w:rsidRDefault="00946A86" w:rsidP="005F711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</w:t>
            </w:r>
          </w:p>
          <w:p w14:paraId="399D1689" w14:textId="7332E3E0" w:rsidR="00946A86" w:rsidRDefault="00946A86" w:rsidP="005F711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257" w:type="dxa"/>
            <w:gridSpan w:val="2"/>
            <w:shd w:val="clear" w:color="auto" w:fill="D9E2F3" w:themeFill="accent1" w:themeFillTint="33"/>
            <w:noWrap/>
          </w:tcPr>
          <w:p w14:paraId="07C651CD" w14:textId="524F3E54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256CE3">
              <w:rPr>
                <w:rFonts w:cs="Arial"/>
                <w:szCs w:val="22"/>
                <w:lang w:val="en-US"/>
              </w:rPr>
              <w:t>Do you carry out weight and contents checks?</w:t>
            </w:r>
          </w:p>
        </w:tc>
        <w:tc>
          <w:tcPr>
            <w:tcW w:w="709" w:type="dxa"/>
            <w:noWrap/>
          </w:tcPr>
          <w:p w14:paraId="5E3CCA69" w14:textId="12A0449C" w:rsidR="00946A86" w:rsidRDefault="00946A86" w:rsidP="005F7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5D2E0D09" w14:textId="2974D7CF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4AB70BE1" w14:textId="0287F074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6B4F8902" w14:textId="77777777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946A86" w:rsidRPr="00C64550" w14:paraId="4EF5F3EA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3C957B31" w14:textId="77777777" w:rsidR="00946A86" w:rsidRDefault="00946A86" w:rsidP="005F711E">
            <w:pPr>
              <w:jc w:val="center"/>
              <w:rPr>
                <w:rFonts w:cs="Arial"/>
                <w:b w:val="0"/>
                <w:bCs w:val="0"/>
                <w:szCs w:val="22"/>
              </w:rPr>
            </w:pPr>
            <w:r>
              <w:rPr>
                <w:rFonts w:cs="Arial"/>
                <w:szCs w:val="22"/>
              </w:rPr>
              <w:t>4.2.2.1</w:t>
            </w:r>
          </w:p>
          <w:p w14:paraId="6AE52A72" w14:textId="7DE2AFFA" w:rsidR="00946A86" w:rsidRDefault="00946A86" w:rsidP="005F711E">
            <w:pPr>
              <w:ind w:left="-55" w:right="-70"/>
              <w:jc w:val="center"/>
              <w:rPr>
                <w:rFonts w:cs="Arial"/>
                <w:szCs w:val="22"/>
              </w:rPr>
            </w:pPr>
          </w:p>
        </w:tc>
        <w:tc>
          <w:tcPr>
            <w:tcW w:w="6257" w:type="dxa"/>
            <w:gridSpan w:val="2"/>
            <w:shd w:val="clear" w:color="auto" w:fill="D9E2F3" w:themeFill="accent1" w:themeFillTint="33"/>
            <w:noWrap/>
          </w:tcPr>
          <w:p w14:paraId="5E03B275" w14:textId="12C3D5AD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256CE3">
              <w:rPr>
                <w:rFonts w:cs="Arial"/>
                <w:szCs w:val="22"/>
                <w:lang w:val="en-US"/>
              </w:rPr>
              <w:t>Are the weight and contents checks recorded automatically?</w:t>
            </w:r>
          </w:p>
        </w:tc>
        <w:tc>
          <w:tcPr>
            <w:tcW w:w="709" w:type="dxa"/>
            <w:noWrap/>
          </w:tcPr>
          <w:p w14:paraId="4EE21A6E" w14:textId="05B537F6" w:rsidR="00946A86" w:rsidRDefault="00946A86" w:rsidP="005F7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531CC554" w14:textId="3286628A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67" w:type="dxa"/>
            <w:noWrap/>
          </w:tcPr>
          <w:p w14:paraId="11CAF96A" w14:textId="635AA812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32CF1F71" w14:textId="16E938E8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946A86" w:rsidRPr="000201FA" w14:paraId="7E41AFB6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C9B24E2" w14:textId="2C0AFCEB" w:rsidR="00946A86" w:rsidRDefault="00946A86" w:rsidP="005F711E">
            <w:pPr>
              <w:ind w:left="-55" w:right="-70"/>
              <w:jc w:val="center"/>
              <w:rPr>
                <w:rFonts w:cs="Arial"/>
                <w:szCs w:val="22"/>
              </w:rPr>
            </w:pPr>
          </w:p>
        </w:tc>
        <w:tc>
          <w:tcPr>
            <w:tcW w:w="8781" w:type="dxa"/>
            <w:gridSpan w:val="6"/>
            <w:shd w:val="clear" w:color="auto" w:fill="D9E2F3" w:themeFill="accent1" w:themeFillTint="33"/>
            <w:noWrap/>
          </w:tcPr>
          <w:p w14:paraId="5278C59B" w14:textId="118B865F" w:rsidR="00946A86" w:rsidRPr="000201FA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>Which unit is recorded by the device?</w:t>
            </w:r>
            <w:r w:rsidRPr="000201FA">
              <w:rPr>
                <w:rFonts w:cs="Arial"/>
                <w:szCs w:val="22"/>
                <w:lang w:val="en-US"/>
              </w:rPr>
              <w:br/>
              <w:t>(Packaging unit, weight of single item, wholesale packaging)</w:t>
            </w:r>
          </w:p>
        </w:tc>
      </w:tr>
      <w:tr w:rsidR="00946A86" w:rsidRPr="000201FA" w14:paraId="79FB75A3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8FEC23E" w14:textId="77777777" w:rsidR="00946A86" w:rsidRPr="000201FA" w:rsidRDefault="00946A86" w:rsidP="005F711E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4DD831CD" w14:textId="5253FE3B" w:rsidR="00946A86" w:rsidRPr="000201FA" w:rsidRDefault="00946A86" w:rsidP="004E6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 xml:space="preserve">We work on net scanned weights for New Zealand products. Our suppliers are certified for their </w:t>
            </w:r>
            <w:r w:rsidR="004E6E5D" w:rsidRPr="000201FA">
              <w:rPr>
                <w:rFonts w:cs="Arial"/>
                <w:szCs w:val="22"/>
                <w:lang w:val="en-US"/>
              </w:rPr>
              <w:t>packaging</w:t>
            </w:r>
          </w:p>
        </w:tc>
      </w:tr>
      <w:tr w:rsidR="00946A86" w:rsidRPr="000201FA" w14:paraId="4051F496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3EDCEB32" w14:textId="77777777" w:rsidR="00946A86" w:rsidRPr="00256CE3" w:rsidRDefault="00946A86" w:rsidP="005F711E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3C37B61B" w14:textId="43B1790F" w:rsidR="00946A86" w:rsidRPr="005F711E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946A86" w:rsidRPr="000201FA" w14:paraId="5D880516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32102F9" w14:textId="77777777" w:rsidR="00946A86" w:rsidRPr="005F711E" w:rsidRDefault="00946A86" w:rsidP="005F711E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447BD430" w14:textId="2E49E3D7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946A86" w:rsidRPr="000201FA" w14:paraId="20BF646A" w14:textId="77777777" w:rsidTr="00AF107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4637FA0E" w14:textId="77777777" w:rsidR="00946A86" w:rsidRPr="00256CE3" w:rsidRDefault="00946A86" w:rsidP="005F711E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781" w:type="dxa"/>
            <w:gridSpan w:val="6"/>
            <w:noWrap/>
          </w:tcPr>
          <w:p w14:paraId="6C80B57D" w14:textId="27C9572C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946A86" w:rsidRPr="00C64550" w14:paraId="2FFBAA78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97BEE7A" w14:textId="77777777" w:rsidR="00946A86" w:rsidRDefault="00946A86" w:rsidP="005F711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4.2.3</w:t>
            </w:r>
          </w:p>
        </w:tc>
        <w:tc>
          <w:tcPr>
            <w:tcW w:w="6257" w:type="dxa"/>
            <w:gridSpan w:val="2"/>
            <w:shd w:val="clear" w:color="auto" w:fill="D9E2F3" w:themeFill="accent1" w:themeFillTint="33"/>
            <w:noWrap/>
          </w:tcPr>
          <w:p w14:paraId="7B63212B" w14:textId="6341010D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Do you carry out labelling and coding checks?</w:t>
            </w:r>
          </w:p>
        </w:tc>
        <w:tc>
          <w:tcPr>
            <w:tcW w:w="709" w:type="dxa"/>
            <w:noWrap/>
          </w:tcPr>
          <w:p w14:paraId="24FC79B1" w14:textId="77777777" w:rsidR="00946A86" w:rsidRDefault="00946A86" w:rsidP="005F7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04D53393" w14:textId="2A2EA988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022851B1" w14:textId="77777777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5FD2AB1F" w14:textId="77777777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946A86" w:rsidRPr="00C64550" w14:paraId="3D659ED0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64C77EC8" w14:textId="77777777" w:rsidR="00946A86" w:rsidRDefault="00946A86" w:rsidP="005F711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4.2.4</w:t>
            </w:r>
          </w:p>
        </w:tc>
        <w:tc>
          <w:tcPr>
            <w:tcW w:w="6257" w:type="dxa"/>
            <w:gridSpan w:val="2"/>
            <w:shd w:val="clear" w:color="auto" w:fill="D9E2F3" w:themeFill="accent1" w:themeFillTint="33"/>
            <w:noWrap/>
          </w:tcPr>
          <w:p w14:paraId="3FAA5000" w14:textId="01C2B601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Do you have a glass</w:t>
            </w:r>
            <w:r w:rsidRPr="00256CE3">
              <w:rPr>
                <w:rFonts w:cs="Arial"/>
                <w:szCs w:val="22"/>
                <w:lang w:val="en-US"/>
              </w:rPr>
              <w:t xml:space="preserve"> register?</w:t>
            </w:r>
          </w:p>
        </w:tc>
        <w:tc>
          <w:tcPr>
            <w:tcW w:w="709" w:type="dxa"/>
            <w:noWrap/>
          </w:tcPr>
          <w:p w14:paraId="03CBD610" w14:textId="77777777" w:rsidR="00946A86" w:rsidRDefault="00946A86" w:rsidP="005F7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3DDFD0EB" w14:textId="77777777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67" w:type="dxa"/>
            <w:noWrap/>
          </w:tcPr>
          <w:p w14:paraId="4E5EAE8C" w14:textId="77777777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215B0F45" w14:textId="59964A1E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5F711E" w:rsidRPr="000201FA" w14:paraId="138B21E3" w14:textId="77777777" w:rsidTr="00946A86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7E8A55BE" w14:textId="77777777" w:rsidR="005F711E" w:rsidRDefault="005F711E" w:rsidP="005F711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5832" w:type="dxa"/>
            <w:shd w:val="clear" w:color="auto" w:fill="D9E2F3" w:themeFill="accent1" w:themeFillTint="33"/>
            <w:noWrap/>
          </w:tcPr>
          <w:p w14:paraId="1C086578" w14:textId="18CF56AA" w:rsidR="005F711E" w:rsidRPr="00256CE3" w:rsidRDefault="005F711E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256CE3">
              <w:rPr>
                <w:rFonts w:cs="Arial"/>
                <w:szCs w:val="22"/>
                <w:lang w:val="en-US"/>
              </w:rPr>
              <w:t>Please insert the intervals of these checks</w:t>
            </w:r>
          </w:p>
        </w:tc>
        <w:tc>
          <w:tcPr>
            <w:tcW w:w="2949" w:type="dxa"/>
            <w:gridSpan w:val="5"/>
            <w:noWrap/>
          </w:tcPr>
          <w:p w14:paraId="0929616C" w14:textId="7873AFF7" w:rsidR="005F711E" w:rsidRPr="00256CE3" w:rsidRDefault="004E6E5D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No, but our suppliers have and no glass allowed in our storage.</w:t>
            </w:r>
          </w:p>
        </w:tc>
      </w:tr>
      <w:tr w:rsidR="00946A86" w:rsidRPr="00C64550" w14:paraId="6E174E05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5B9FB70A" w14:textId="77777777" w:rsidR="00946A86" w:rsidRDefault="00946A86" w:rsidP="005F711E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4.2.5</w:t>
            </w:r>
          </w:p>
        </w:tc>
        <w:tc>
          <w:tcPr>
            <w:tcW w:w="6257" w:type="dxa"/>
            <w:gridSpan w:val="2"/>
            <w:shd w:val="clear" w:color="auto" w:fill="D9E2F3" w:themeFill="accent1" w:themeFillTint="33"/>
            <w:noWrap/>
          </w:tcPr>
          <w:p w14:paraId="73522008" w14:textId="71A5AF14" w:rsidR="00946A86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Do you have a plastic register</w:t>
            </w:r>
          </w:p>
        </w:tc>
        <w:tc>
          <w:tcPr>
            <w:tcW w:w="709" w:type="dxa"/>
            <w:noWrap/>
          </w:tcPr>
          <w:p w14:paraId="30A3D1FC" w14:textId="77777777" w:rsidR="00946A86" w:rsidRDefault="00946A86" w:rsidP="005F71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17BB8CC9" w14:textId="10A9509A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1114C580" w14:textId="77777777" w:rsidR="00946A86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64E9881B" w14:textId="77777777" w:rsidR="00946A86" w:rsidRPr="00C64550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5F711E" w:rsidRPr="00256CE3" w14:paraId="08C31BF6" w14:textId="77777777" w:rsidTr="00946A86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0F190A55" w14:textId="77777777" w:rsidR="005F711E" w:rsidRDefault="005F711E" w:rsidP="005F711E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5832" w:type="dxa"/>
            <w:shd w:val="clear" w:color="auto" w:fill="D9E2F3" w:themeFill="accent1" w:themeFillTint="33"/>
            <w:noWrap/>
          </w:tcPr>
          <w:p w14:paraId="4EAE23BD" w14:textId="03461107" w:rsidR="005F711E" w:rsidRPr="00256CE3" w:rsidRDefault="00946A86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Please insert the intervals of these checks</w:t>
            </w:r>
          </w:p>
        </w:tc>
        <w:tc>
          <w:tcPr>
            <w:tcW w:w="2949" w:type="dxa"/>
            <w:gridSpan w:val="5"/>
            <w:noWrap/>
          </w:tcPr>
          <w:p w14:paraId="099DE0BB" w14:textId="4DE86F92" w:rsidR="005F711E" w:rsidRPr="00256CE3" w:rsidRDefault="004E6E5D" w:rsidP="005F7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Monthly</w:t>
            </w:r>
          </w:p>
        </w:tc>
      </w:tr>
    </w:tbl>
    <w:p w14:paraId="40145E6B" w14:textId="77777777" w:rsidR="007538D6" w:rsidRPr="00256CE3" w:rsidRDefault="007538D6" w:rsidP="007538D6">
      <w:pPr>
        <w:rPr>
          <w:lang w:val="en-US"/>
        </w:rPr>
      </w:pPr>
    </w:p>
    <w:p w14:paraId="2BC32167" w14:textId="65236F42" w:rsidR="007538D6" w:rsidRDefault="007538D6" w:rsidP="007538D6">
      <w:pPr>
        <w:rPr>
          <w:lang w:val="en-US"/>
        </w:rPr>
      </w:pPr>
    </w:p>
    <w:p w14:paraId="1B703229" w14:textId="644B863E" w:rsidR="004E6E5D" w:rsidRDefault="004E6E5D" w:rsidP="007538D6">
      <w:pPr>
        <w:rPr>
          <w:lang w:val="en-US"/>
        </w:rPr>
      </w:pPr>
    </w:p>
    <w:p w14:paraId="4069E28C" w14:textId="128C4A78" w:rsidR="004E6E5D" w:rsidRDefault="004E6E5D" w:rsidP="007538D6">
      <w:pPr>
        <w:rPr>
          <w:lang w:val="en-US"/>
        </w:rPr>
      </w:pPr>
    </w:p>
    <w:p w14:paraId="2B11A168" w14:textId="7634B94F" w:rsidR="004E6E5D" w:rsidRDefault="004E6E5D" w:rsidP="007538D6">
      <w:pPr>
        <w:rPr>
          <w:lang w:val="en-US"/>
        </w:rPr>
      </w:pPr>
    </w:p>
    <w:p w14:paraId="5FB60C80" w14:textId="5E284AA5" w:rsidR="004E6E5D" w:rsidRDefault="004E6E5D" w:rsidP="007538D6">
      <w:pPr>
        <w:rPr>
          <w:lang w:val="en-US"/>
        </w:rPr>
      </w:pPr>
    </w:p>
    <w:p w14:paraId="4AC47269" w14:textId="5AB6D3AC" w:rsidR="004E6E5D" w:rsidRDefault="004E6E5D" w:rsidP="007538D6">
      <w:pPr>
        <w:rPr>
          <w:lang w:val="en-US"/>
        </w:rPr>
      </w:pPr>
    </w:p>
    <w:p w14:paraId="32E35350" w14:textId="79D06FD2" w:rsidR="004E6E5D" w:rsidRDefault="004E6E5D" w:rsidP="007538D6">
      <w:pPr>
        <w:rPr>
          <w:lang w:val="en-US"/>
        </w:rPr>
      </w:pPr>
    </w:p>
    <w:p w14:paraId="4C5EBA68" w14:textId="77777777" w:rsidR="004E6E5D" w:rsidRPr="000641E0" w:rsidRDefault="004E6E5D" w:rsidP="007538D6">
      <w:pPr>
        <w:rPr>
          <w:lang w:val="en-US"/>
        </w:rPr>
      </w:pPr>
    </w:p>
    <w:tbl>
      <w:tblPr>
        <w:tblStyle w:val="GridTable1Light-Accent1"/>
        <w:tblW w:w="9627" w:type="dxa"/>
        <w:tblLayout w:type="fixed"/>
        <w:tblLook w:val="04A0" w:firstRow="1" w:lastRow="0" w:firstColumn="1" w:lastColumn="0" w:noHBand="0" w:noVBand="1"/>
      </w:tblPr>
      <w:tblGrid>
        <w:gridCol w:w="724"/>
        <w:gridCol w:w="6379"/>
        <w:gridCol w:w="709"/>
        <w:gridCol w:w="624"/>
        <w:gridCol w:w="567"/>
        <w:gridCol w:w="624"/>
      </w:tblGrid>
      <w:tr w:rsidR="00874887" w:rsidRPr="00C64550" w14:paraId="2F8BF4AD" w14:textId="77777777" w:rsidTr="0087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03" w:type="dxa"/>
            <w:gridSpan w:val="2"/>
            <w:tcBorders>
              <w:top w:val="nil"/>
              <w:left w:val="nil"/>
              <w:bottom w:val="single" w:sz="4" w:space="0" w:color="B4C6E7" w:themeColor="accent1" w:themeTint="66"/>
            </w:tcBorders>
          </w:tcPr>
          <w:p w14:paraId="2EE824A1" w14:textId="6BB74C54" w:rsidR="00874887" w:rsidRPr="000641E0" w:rsidRDefault="00874887" w:rsidP="001732D3">
            <w:pPr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lastRenderedPageBreak/>
              <w:t>4.3</w:t>
            </w:r>
            <w:r w:rsidRPr="000641E0">
              <w:rPr>
                <w:rFonts w:cs="Arial"/>
                <w:sz w:val="24"/>
                <w:szCs w:val="24"/>
                <w:lang w:val="en-US"/>
              </w:rPr>
              <w:t xml:space="preserve"> Are the results of your tests </w:t>
            </w:r>
            <w:r>
              <w:rPr>
                <w:rFonts w:cs="Arial"/>
                <w:sz w:val="24"/>
                <w:szCs w:val="24"/>
                <w:lang w:val="en-US"/>
              </w:rPr>
              <w:t>confirmed by external institutio</w:t>
            </w:r>
            <w:r w:rsidRPr="000641E0">
              <w:rPr>
                <w:rFonts w:cs="Arial"/>
                <w:sz w:val="24"/>
                <w:szCs w:val="24"/>
                <w:lang w:val="en-US"/>
              </w:rPr>
              <w:t>ns</w:t>
            </w:r>
          </w:p>
        </w:tc>
        <w:tc>
          <w:tcPr>
            <w:tcW w:w="709" w:type="dxa"/>
            <w:tcBorders>
              <w:bottom w:val="single" w:sz="4" w:space="0" w:color="B4C6E7" w:themeColor="accent1" w:themeTint="66"/>
            </w:tcBorders>
            <w:noWrap/>
          </w:tcPr>
          <w:p w14:paraId="1AD1F6A7" w14:textId="77777777" w:rsidR="00874887" w:rsidRPr="00874887" w:rsidRDefault="00874887" w:rsidP="00173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proofErr w:type="spellStart"/>
            <w:r w:rsidRPr="00874887">
              <w:rPr>
                <w:rFonts w:cs="Arial"/>
                <w:b w:val="0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tcBorders>
              <w:bottom w:val="single" w:sz="4" w:space="0" w:color="B4C6E7" w:themeColor="accent1" w:themeTint="66"/>
            </w:tcBorders>
            <w:noWrap/>
          </w:tcPr>
          <w:p w14:paraId="03F0270F" w14:textId="34D55D74" w:rsidR="00874887" w:rsidRPr="00874887" w:rsidRDefault="00874887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x</w:t>
            </w:r>
          </w:p>
        </w:tc>
        <w:tc>
          <w:tcPr>
            <w:tcW w:w="567" w:type="dxa"/>
            <w:tcBorders>
              <w:bottom w:val="single" w:sz="4" w:space="0" w:color="B4C6E7" w:themeColor="accent1" w:themeTint="66"/>
            </w:tcBorders>
            <w:noWrap/>
          </w:tcPr>
          <w:p w14:paraId="2F171B61" w14:textId="77777777" w:rsidR="00874887" w:rsidRPr="00874887" w:rsidRDefault="00874887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</w:rPr>
            </w:pPr>
            <w:proofErr w:type="spellStart"/>
            <w:r w:rsidRPr="00874887">
              <w:rPr>
                <w:rFonts w:cs="Arial"/>
                <w:b w:val="0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tcBorders>
              <w:bottom w:val="single" w:sz="4" w:space="0" w:color="B4C6E7" w:themeColor="accent1" w:themeTint="66"/>
            </w:tcBorders>
            <w:noWrap/>
          </w:tcPr>
          <w:p w14:paraId="2482232B" w14:textId="77777777" w:rsidR="00874887" w:rsidRPr="00C64550" w:rsidRDefault="00874887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E6E5D" w:rsidRPr="00C64550" w14:paraId="7805B9F8" w14:textId="77777777" w:rsidTr="0048495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</w:tcPr>
          <w:p w14:paraId="63760911" w14:textId="1F578585" w:rsidR="004E6E5D" w:rsidRDefault="004E6E5D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4.3.1</w:t>
            </w:r>
          </w:p>
        </w:tc>
        <w:tc>
          <w:tcPr>
            <w:tcW w:w="6379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45603059" w14:textId="77777777" w:rsidR="004E6E5D" w:rsidRDefault="004E6E5D" w:rsidP="004E6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do additional examinations by external institutions?</w:t>
            </w:r>
          </w:p>
          <w:p w14:paraId="05B35864" w14:textId="162BA5CB" w:rsidR="004E6E5D" w:rsidRPr="000641E0" w:rsidRDefault="004E6E5D" w:rsidP="004E6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(Not only internal) (pesticides, heavy metals, TVBN, etc.)</w:t>
            </w:r>
          </w:p>
        </w:tc>
        <w:tc>
          <w:tcPr>
            <w:tcW w:w="709" w:type="dxa"/>
            <w:noWrap/>
          </w:tcPr>
          <w:p w14:paraId="4C52A69B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19CE5D94" w14:textId="77777777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67" w:type="dxa"/>
            <w:noWrap/>
          </w:tcPr>
          <w:p w14:paraId="1CE8C55E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28E86F62" w14:textId="6B7E9BC1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7538D6" w:rsidRPr="00C64550" w14:paraId="528B7446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EBC6837" w14:textId="77777777" w:rsidR="007538D6" w:rsidRDefault="007538D6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903" w:type="dxa"/>
            <w:gridSpan w:val="5"/>
            <w:shd w:val="clear" w:color="auto" w:fill="D9E2F3" w:themeFill="accent1" w:themeFillTint="33"/>
            <w:noWrap/>
          </w:tcPr>
          <w:p w14:paraId="6CF6C90A" w14:textId="77777777" w:rsidR="007538D6" w:rsidRPr="00C64550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Which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examinations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are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realized</w:t>
            </w:r>
            <w:proofErr w:type="spellEnd"/>
            <w:r>
              <w:rPr>
                <w:rFonts w:cs="Arial"/>
                <w:szCs w:val="22"/>
              </w:rPr>
              <w:t>?</w:t>
            </w:r>
          </w:p>
        </w:tc>
      </w:tr>
      <w:tr w:rsidR="007538D6" w:rsidRPr="000201FA" w14:paraId="7ABB9ABF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4AF89425" w14:textId="77777777" w:rsidR="007538D6" w:rsidRDefault="007538D6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903" w:type="dxa"/>
            <w:gridSpan w:val="5"/>
            <w:noWrap/>
          </w:tcPr>
          <w:p w14:paraId="3D582CCD" w14:textId="450AB2F6" w:rsidR="007538D6" w:rsidRPr="000201FA" w:rsidRDefault="00344AB5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201FA">
              <w:rPr>
                <w:rFonts w:cs="Arial"/>
                <w:szCs w:val="22"/>
                <w:lang w:val="en-US"/>
              </w:rPr>
              <w:t xml:space="preserve">Examinations are executed by our suppliers. </w:t>
            </w:r>
          </w:p>
        </w:tc>
      </w:tr>
      <w:tr w:rsidR="007538D6" w:rsidRPr="000201FA" w14:paraId="727184D2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A2C8F45" w14:textId="77777777" w:rsidR="007538D6" w:rsidRPr="000201FA" w:rsidRDefault="007538D6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6A810389" w14:textId="77777777" w:rsidR="007538D6" w:rsidRPr="000201FA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7538D6" w:rsidRPr="000201FA" w14:paraId="0ACC6792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8015544" w14:textId="77777777" w:rsidR="007538D6" w:rsidRPr="000201FA" w:rsidRDefault="007538D6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3630D79D" w14:textId="77777777" w:rsidR="007538D6" w:rsidRPr="000201FA" w:rsidRDefault="007538D6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</w:tbl>
    <w:p w14:paraId="5EAE1518" w14:textId="2AA0575C" w:rsidR="007538D6" w:rsidRDefault="00874887" w:rsidP="007538D6">
      <w:r w:rsidRPr="000201FA">
        <w:rPr>
          <w:lang w:val="en-US"/>
        </w:rPr>
        <w:br/>
      </w:r>
      <w:r w:rsidRPr="00C64550">
        <w:rPr>
          <w:rFonts w:cs="Arial"/>
          <w:b/>
          <w:bCs/>
          <w:sz w:val="28"/>
          <w:szCs w:val="28"/>
        </w:rPr>
        <w:t>4.</w:t>
      </w:r>
      <w:r>
        <w:rPr>
          <w:rFonts w:cs="Arial"/>
          <w:sz w:val="28"/>
          <w:szCs w:val="28"/>
        </w:rPr>
        <w:t>4</w:t>
      </w:r>
      <w:r>
        <w:rPr>
          <w:rFonts w:cs="Arial"/>
          <w:b/>
          <w:bCs/>
          <w:sz w:val="28"/>
          <w:szCs w:val="28"/>
        </w:rPr>
        <w:t xml:space="preserve"> Release / </w:t>
      </w:r>
      <w:proofErr w:type="spellStart"/>
      <w:r>
        <w:rPr>
          <w:rFonts w:cs="Arial"/>
          <w:b/>
          <w:bCs/>
          <w:sz w:val="28"/>
          <w:szCs w:val="28"/>
        </w:rPr>
        <w:t>withholding</w:t>
      </w:r>
      <w:proofErr w:type="spellEnd"/>
      <w:r>
        <w:br/>
      </w:r>
    </w:p>
    <w:tbl>
      <w:tblPr>
        <w:tblStyle w:val="GridTable1Light-Accent1"/>
        <w:tblW w:w="9627" w:type="dxa"/>
        <w:tblLayout w:type="fixed"/>
        <w:tblLook w:val="04A0" w:firstRow="1" w:lastRow="0" w:firstColumn="1" w:lastColumn="0" w:noHBand="0" w:noVBand="1"/>
      </w:tblPr>
      <w:tblGrid>
        <w:gridCol w:w="724"/>
        <w:gridCol w:w="6379"/>
        <w:gridCol w:w="709"/>
        <w:gridCol w:w="624"/>
        <w:gridCol w:w="567"/>
        <w:gridCol w:w="624"/>
      </w:tblGrid>
      <w:tr w:rsidR="004E6E5D" w:rsidRPr="00C64550" w14:paraId="183D84B1" w14:textId="77777777" w:rsidTr="00995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</w:tcPr>
          <w:p w14:paraId="1ED89394" w14:textId="2B0075AA" w:rsidR="004E6E5D" w:rsidRDefault="004E6E5D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4.4</w:t>
            </w:r>
          </w:p>
        </w:tc>
        <w:tc>
          <w:tcPr>
            <w:tcW w:w="6379" w:type="dxa"/>
            <w:tcBorders>
              <w:bottom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6ED9B743" w14:textId="49FF059C" w:rsidR="004E6E5D" w:rsidRPr="000641E0" w:rsidRDefault="004E6E5D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874887">
              <w:rPr>
                <w:rFonts w:cs="Arial"/>
                <w:b w:val="0"/>
                <w:szCs w:val="22"/>
                <w:lang w:val="en-US"/>
              </w:rPr>
              <w:t>Are there written instructions on the withholding of goods?</w:t>
            </w:r>
          </w:p>
        </w:tc>
        <w:tc>
          <w:tcPr>
            <w:tcW w:w="709" w:type="dxa"/>
            <w:tcBorders>
              <w:bottom w:val="single" w:sz="4" w:space="0" w:color="D9E2F3" w:themeColor="accent1" w:themeTint="33"/>
            </w:tcBorders>
            <w:noWrap/>
          </w:tcPr>
          <w:p w14:paraId="315868C5" w14:textId="77777777" w:rsidR="004E6E5D" w:rsidRPr="00874887" w:rsidRDefault="004E6E5D" w:rsidP="001732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874887">
              <w:rPr>
                <w:rFonts w:cs="Arial"/>
                <w:b w:val="0"/>
                <w:szCs w:val="22"/>
                <w:lang w:val="en-US"/>
              </w:rPr>
              <w:t>yes</w:t>
            </w:r>
          </w:p>
        </w:tc>
        <w:tc>
          <w:tcPr>
            <w:tcW w:w="624" w:type="dxa"/>
            <w:tcBorders>
              <w:bottom w:val="single" w:sz="4" w:space="0" w:color="D9E2F3" w:themeColor="accent1" w:themeTint="33"/>
            </w:tcBorders>
            <w:noWrap/>
          </w:tcPr>
          <w:p w14:paraId="27B828E8" w14:textId="1781E414" w:rsidR="004E6E5D" w:rsidRPr="00874887" w:rsidRDefault="004E6E5D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874887">
              <w:rPr>
                <w:rFonts w:cs="Arial"/>
                <w:b w:val="0"/>
                <w:szCs w:val="22"/>
                <w:lang w:val="en-US"/>
              </w:rPr>
              <w:t>x</w:t>
            </w:r>
          </w:p>
        </w:tc>
        <w:tc>
          <w:tcPr>
            <w:tcW w:w="567" w:type="dxa"/>
            <w:tcBorders>
              <w:bottom w:val="single" w:sz="4" w:space="0" w:color="D9E2F3" w:themeColor="accent1" w:themeTint="33"/>
            </w:tcBorders>
            <w:noWrap/>
          </w:tcPr>
          <w:p w14:paraId="5F060FDD" w14:textId="77777777" w:rsidR="004E6E5D" w:rsidRPr="00874887" w:rsidRDefault="004E6E5D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2"/>
                <w:lang w:val="en-US"/>
              </w:rPr>
            </w:pPr>
            <w:r w:rsidRPr="00874887">
              <w:rPr>
                <w:rFonts w:cs="Arial"/>
                <w:b w:val="0"/>
                <w:szCs w:val="22"/>
                <w:lang w:val="en-US"/>
              </w:rPr>
              <w:t>no</w:t>
            </w:r>
          </w:p>
        </w:tc>
        <w:tc>
          <w:tcPr>
            <w:tcW w:w="624" w:type="dxa"/>
            <w:tcBorders>
              <w:bottom w:val="single" w:sz="4" w:space="0" w:color="D9E2F3" w:themeColor="accent1" w:themeTint="33"/>
            </w:tcBorders>
            <w:noWrap/>
          </w:tcPr>
          <w:p w14:paraId="069B8B59" w14:textId="77777777" w:rsidR="004E6E5D" w:rsidRPr="00874887" w:rsidRDefault="004E6E5D" w:rsidP="00173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4E6E5D" w:rsidRPr="00C64550" w14:paraId="7D33D777" w14:textId="77777777" w:rsidTr="00D8787B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0B1825FD" w14:textId="77777777" w:rsidR="004E6E5D" w:rsidRDefault="004E6E5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B4C6E7" w:themeColor="accent1" w:themeTint="66"/>
            </w:tcBorders>
            <w:shd w:val="clear" w:color="auto" w:fill="D9E2F3" w:themeFill="accent1" w:themeFillTint="33"/>
            <w:noWrap/>
          </w:tcPr>
          <w:p w14:paraId="237A647E" w14:textId="43700D8D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Are there written instructions on the release of raw goods?</w:t>
            </w:r>
          </w:p>
        </w:tc>
        <w:tc>
          <w:tcPr>
            <w:tcW w:w="709" w:type="dxa"/>
            <w:tcBorders>
              <w:top w:val="single" w:sz="4" w:space="0" w:color="D9E2F3" w:themeColor="accent1" w:themeTint="33"/>
            </w:tcBorders>
            <w:noWrap/>
          </w:tcPr>
          <w:p w14:paraId="296E0367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tcBorders>
              <w:top w:val="single" w:sz="4" w:space="0" w:color="D9E2F3" w:themeColor="accent1" w:themeTint="33"/>
            </w:tcBorders>
            <w:noWrap/>
          </w:tcPr>
          <w:p w14:paraId="7C8540C9" w14:textId="572B9113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D9E2F3" w:themeColor="accent1" w:themeTint="33"/>
            </w:tcBorders>
            <w:noWrap/>
          </w:tcPr>
          <w:p w14:paraId="1F134BF8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tcBorders>
              <w:top w:val="single" w:sz="4" w:space="0" w:color="D9E2F3" w:themeColor="accent1" w:themeTint="33"/>
            </w:tcBorders>
            <w:noWrap/>
          </w:tcPr>
          <w:p w14:paraId="425620C4" w14:textId="77777777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E6E5D" w:rsidRPr="00C64550" w14:paraId="335CC305" w14:textId="77777777" w:rsidTr="00B31D5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48DDEF62" w14:textId="77777777" w:rsidR="004E6E5D" w:rsidRDefault="004E6E5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6C925C6D" w14:textId="1F47A034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Are there written instructions on the release of finished goods?</w:t>
            </w:r>
          </w:p>
        </w:tc>
        <w:tc>
          <w:tcPr>
            <w:tcW w:w="709" w:type="dxa"/>
            <w:noWrap/>
          </w:tcPr>
          <w:p w14:paraId="45F0ACD2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3D22CB6E" w14:textId="45BDB1B8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67" w:type="dxa"/>
            <w:noWrap/>
          </w:tcPr>
          <w:p w14:paraId="7AE31E50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760EDDB8" w14:textId="125F825F" w:rsidR="004E6E5D" w:rsidRPr="00C64550" w:rsidRDefault="00314810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</w:t>
            </w:r>
          </w:p>
        </w:tc>
      </w:tr>
    </w:tbl>
    <w:p w14:paraId="4E431594" w14:textId="4A578305" w:rsidR="00874887" w:rsidRDefault="00874887">
      <w:pPr>
        <w:rPr>
          <w:b/>
          <w:bCs/>
        </w:rPr>
      </w:pPr>
    </w:p>
    <w:p w14:paraId="644A9A86" w14:textId="77777777" w:rsidR="00874887" w:rsidRDefault="00874887"/>
    <w:tbl>
      <w:tblPr>
        <w:tblStyle w:val="GridTable1Light-Accent1"/>
        <w:tblW w:w="9627" w:type="dxa"/>
        <w:tblLayout w:type="fixed"/>
        <w:tblLook w:val="04A0" w:firstRow="1" w:lastRow="0" w:firstColumn="1" w:lastColumn="0" w:noHBand="0" w:noVBand="1"/>
      </w:tblPr>
      <w:tblGrid>
        <w:gridCol w:w="724"/>
        <w:gridCol w:w="6379"/>
        <w:gridCol w:w="709"/>
        <w:gridCol w:w="624"/>
        <w:gridCol w:w="567"/>
        <w:gridCol w:w="624"/>
      </w:tblGrid>
      <w:tr w:rsidR="007538D6" w:rsidRPr="00C64550" w14:paraId="7180AE00" w14:textId="77777777" w:rsidTr="008748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7" w:type="dxa"/>
            <w:gridSpan w:val="6"/>
            <w:tcBorders>
              <w:top w:val="nil"/>
              <w:left w:val="nil"/>
              <w:bottom w:val="single" w:sz="4" w:space="0" w:color="B4C6E7" w:themeColor="accent1" w:themeTint="66"/>
              <w:right w:val="nil"/>
            </w:tcBorders>
          </w:tcPr>
          <w:p w14:paraId="4EAB32F9" w14:textId="77777777" w:rsidR="007538D6" w:rsidRDefault="00874887" w:rsidP="001732D3">
            <w:pPr>
              <w:rPr>
                <w:rFonts w:cs="Arial"/>
                <w:sz w:val="28"/>
                <w:szCs w:val="28"/>
              </w:rPr>
            </w:pPr>
            <w:r w:rsidRPr="00C64550">
              <w:rPr>
                <w:rFonts w:cs="Arial"/>
                <w:sz w:val="28"/>
                <w:szCs w:val="28"/>
              </w:rPr>
              <w:t>4.</w:t>
            </w:r>
            <w:r>
              <w:rPr>
                <w:rFonts w:cs="Arial"/>
                <w:sz w:val="28"/>
                <w:szCs w:val="28"/>
              </w:rPr>
              <w:t xml:space="preserve">5 Recall </w:t>
            </w:r>
            <w:proofErr w:type="spellStart"/>
            <w:r>
              <w:rPr>
                <w:rFonts w:cs="Arial"/>
                <w:sz w:val="28"/>
                <w:szCs w:val="28"/>
              </w:rPr>
              <w:t>system</w:t>
            </w:r>
            <w:proofErr w:type="spellEnd"/>
          </w:p>
          <w:p w14:paraId="414AE6AF" w14:textId="58A1B50A" w:rsidR="00874887" w:rsidRPr="00C64550" w:rsidRDefault="00874887" w:rsidP="001732D3">
            <w:pPr>
              <w:rPr>
                <w:rFonts w:cs="Arial"/>
                <w:szCs w:val="22"/>
              </w:rPr>
            </w:pPr>
          </w:p>
        </w:tc>
      </w:tr>
      <w:tr w:rsidR="004E6E5D" w:rsidRPr="00C64550" w14:paraId="07825734" w14:textId="77777777" w:rsidTr="00B62D6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</w:tcPr>
          <w:p w14:paraId="70A01B73" w14:textId="11BB9EF0" w:rsidR="004E6E5D" w:rsidRDefault="004E6E5D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</w:t>
            </w: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3843948D" w14:textId="6DBCA763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have a recall system?</w:t>
            </w:r>
          </w:p>
        </w:tc>
        <w:tc>
          <w:tcPr>
            <w:tcW w:w="709" w:type="dxa"/>
            <w:noWrap/>
          </w:tcPr>
          <w:p w14:paraId="13A6C5E2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00022EB8" w14:textId="163E6FB8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6EC7047C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6403F95D" w14:textId="77777777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4E6E5D" w:rsidRPr="00C64550" w14:paraId="687194BC" w14:textId="77777777" w:rsidTr="00552490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E582761" w14:textId="77777777" w:rsidR="004E6E5D" w:rsidRDefault="004E6E5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144C373C" w14:textId="5CC3EF08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document the recall system?</w:t>
            </w:r>
          </w:p>
        </w:tc>
        <w:tc>
          <w:tcPr>
            <w:tcW w:w="709" w:type="dxa"/>
            <w:noWrap/>
          </w:tcPr>
          <w:p w14:paraId="4AEFC05A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6AB32871" w14:textId="15EEE718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76235888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45083F4F" w14:textId="77777777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</w:tbl>
    <w:p w14:paraId="6863E4BC" w14:textId="77777777" w:rsidR="007538D6" w:rsidRDefault="007538D6" w:rsidP="007538D6"/>
    <w:tbl>
      <w:tblPr>
        <w:tblStyle w:val="GridTable1Light-Accent1"/>
        <w:tblW w:w="9627" w:type="dxa"/>
        <w:tblLayout w:type="fixed"/>
        <w:tblLook w:val="04A0" w:firstRow="1" w:lastRow="0" w:firstColumn="1" w:lastColumn="0" w:noHBand="0" w:noVBand="1"/>
      </w:tblPr>
      <w:tblGrid>
        <w:gridCol w:w="724"/>
        <w:gridCol w:w="6379"/>
        <w:gridCol w:w="709"/>
        <w:gridCol w:w="624"/>
        <w:gridCol w:w="567"/>
        <w:gridCol w:w="624"/>
      </w:tblGrid>
      <w:tr w:rsidR="007538D6" w:rsidRPr="00C64550" w14:paraId="632BF08A" w14:textId="77777777" w:rsidTr="00D72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7" w:type="dxa"/>
            <w:gridSpan w:val="6"/>
            <w:tcBorders>
              <w:top w:val="nil"/>
              <w:left w:val="nil"/>
              <w:bottom w:val="single" w:sz="4" w:space="0" w:color="4472C4" w:themeColor="accent1"/>
              <w:right w:val="nil"/>
            </w:tcBorders>
          </w:tcPr>
          <w:p w14:paraId="1BE49027" w14:textId="77777777" w:rsidR="007538D6" w:rsidRDefault="00D7229D" w:rsidP="001732D3">
            <w:pPr>
              <w:rPr>
                <w:rFonts w:cs="Arial"/>
                <w:sz w:val="28"/>
                <w:szCs w:val="28"/>
              </w:rPr>
            </w:pPr>
            <w:r w:rsidRPr="00D7229D">
              <w:rPr>
                <w:rFonts w:cs="Arial"/>
                <w:sz w:val="28"/>
                <w:szCs w:val="28"/>
              </w:rPr>
              <w:t xml:space="preserve">4.6 </w:t>
            </w:r>
            <w:proofErr w:type="spellStart"/>
            <w:r w:rsidRPr="00D7229D">
              <w:rPr>
                <w:rFonts w:cs="Arial"/>
                <w:sz w:val="28"/>
                <w:szCs w:val="28"/>
              </w:rPr>
              <w:t>Tracability</w:t>
            </w:r>
            <w:proofErr w:type="spellEnd"/>
          </w:p>
          <w:p w14:paraId="5B4AE47A" w14:textId="2F599CE3" w:rsidR="00D7229D" w:rsidRPr="00C64550" w:rsidRDefault="00D7229D" w:rsidP="001732D3">
            <w:pPr>
              <w:rPr>
                <w:rFonts w:cs="Arial"/>
                <w:szCs w:val="22"/>
              </w:rPr>
            </w:pPr>
          </w:p>
        </w:tc>
      </w:tr>
      <w:tr w:rsidR="004E6E5D" w:rsidRPr="00C64550" w14:paraId="4C72991D" w14:textId="77777777" w:rsidTr="00AC30A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  <w:tcBorders>
              <w:top w:val="single" w:sz="4" w:space="0" w:color="4472C4" w:themeColor="accent1"/>
            </w:tcBorders>
          </w:tcPr>
          <w:p w14:paraId="27B7BE45" w14:textId="77777777" w:rsidR="004E6E5D" w:rsidRDefault="004E6E5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4472C4" w:themeColor="accent1"/>
            </w:tcBorders>
            <w:shd w:val="clear" w:color="auto" w:fill="D9E2F3" w:themeFill="accent1" w:themeFillTint="33"/>
            <w:noWrap/>
          </w:tcPr>
          <w:p w14:paraId="76C89331" w14:textId="096AF5F2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have a coding of batches?</w:t>
            </w:r>
          </w:p>
        </w:tc>
        <w:tc>
          <w:tcPr>
            <w:tcW w:w="709" w:type="dxa"/>
            <w:tcBorders>
              <w:top w:val="single" w:sz="4" w:space="0" w:color="4472C4" w:themeColor="accent1"/>
            </w:tcBorders>
            <w:noWrap/>
          </w:tcPr>
          <w:p w14:paraId="07C3AC80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tcBorders>
              <w:top w:val="single" w:sz="4" w:space="0" w:color="4472C4" w:themeColor="accent1"/>
            </w:tcBorders>
            <w:noWrap/>
          </w:tcPr>
          <w:p w14:paraId="78BD5AFA" w14:textId="77777777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4472C4" w:themeColor="accent1"/>
            </w:tcBorders>
            <w:noWrap/>
          </w:tcPr>
          <w:p w14:paraId="135816AB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tcBorders>
              <w:top w:val="single" w:sz="4" w:space="0" w:color="4472C4" w:themeColor="accent1"/>
            </w:tcBorders>
            <w:noWrap/>
          </w:tcPr>
          <w:p w14:paraId="356A5CB0" w14:textId="49D6C3E5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</w:tr>
      <w:tr w:rsidR="00D7229D" w:rsidRPr="000201FA" w14:paraId="0ED289CE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6368CAD2" w14:textId="77777777" w:rsidR="00D7229D" w:rsidRDefault="00D7229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903" w:type="dxa"/>
            <w:gridSpan w:val="5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4639B999" w14:textId="77777777" w:rsidR="00D7229D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Please give a short explanation of the coding</w:t>
            </w:r>
          </w:p>
          <w:p w14:paraId="2F91FE38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(e.g. L4 23.06 L = Lot, 4 = Charge 23 = day, 06 = month)</w:t>
            </w:r>
          </w:p>
        </w:tc>
      </w:tr>
      <w:tr w:rsidR="00D7229D" w:rsidRPr="000201FA" w14:paraId="35A707BA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3DFD670C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top w:val="single" w:sz="12" w:space="0" w:color="4472C4" w:themeColor="accent1"/>
            </w:tcBorders>
            <w:noWrap/>
          </w:tcPr>
          <w:p w14:paraId="3D670E94" w14:textId="293F05D9" w:rsidR="00D7229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Goods can be tracked on invoice and delivery note by parcel number</w:t>
            </w:r>
          </w:p>
        </w:tc>
      </w:tr>
      <w:tr w:rsidR="00D7229D" w:rsidRPr="000201FA" w14:paraId="59476C6B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63E03ABE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2C3A7280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D7229D" w:rsidRPr="000201FA" w14:paraId="330EAF48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4172F7F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2885E0D2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D7229D" w:rsidRPr="000201FA" w14:paraId="307F968A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55673293" w14:textId="77777777" w:rsidR="00D7229D" w:rsidRPr="002F5CF9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730C0DF0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fix the batch code on the primary or the secondary packaging?</w:t>
            </w:r>
          </w:p>
        </w:tc>
      </w:tr>
      <w:tr w:rsidR="00D7229D" w:rsidRPr="000201FA" w14:paraId="079A8B62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9BF0AC5" w14:textId="77777777" w:rsidR="00D7229D" w:rsidRPr="002F5CF9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top w:val="single" w:sz="12" w:space="0" w:color="4472C4" w:themeColor="accent1"/>
            </w:tcBorders>
            <w:noWrap/>
          </w:tcPr>
          <w:p w14:paraId="210CEADB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D7229D" w:rsidRPr="000201FA" w14:paraId="2D66128A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4EE1EE71" w14:textId="77777777" w:rsidR="00D7229D" w:rsidRPr="002F5CF9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4C853599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4E6E5D" w:rsidRPr="002F5CF9" w14:paraId="6CDA5F0D" w14:textId="77777777" w:rsidTr="00352656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3FE1F773" w14:textId="77777777" w:rsidR="004E6E5D" w:rsidRPr="000641E0" w:rsidRDefault="004E6E5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2E021116" w14:textId="67CF5088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Do you need further information on the label regarding the traceability?</w:t>
            </w:r>
          </w:p>
        </w:tc>
        <w:tc>
          <w:tcPr>
            <w:tcW w:w="709" w:type="dxa"/>
            <w:noWrap/>
          </w:tcPr>
          <w:p w14:paraId="205635B0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2656595C" w14:textId="612445A3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59AEEFA5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272C62E3" w14:textId="77777777" w:rsidR="004E6E5D" w:rsidRPr="002F5CF9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D7229D" w:rsidRPr="000201FA" w14:paraId="1D45D0AA" w14:textId="77777777" w:rsidTr="0037673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107D6598" w14:textId="77777777" w:rsidR="00D7229D" w:rsidRPr="002F5CF9" w:rsidRDefault="00D7229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903" w:type="dxa"/>
            <w:gridSpan w:val="5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35AF330A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If yes, what do you need?</w:t>
            </w:r>
          </w:p>
        </w:tc>
      </w:tr>
      <w:tr w:rsidR="00D7229D" w:rsidRPr="000641E0" w14:paraId="77BE0B2D" w14:textId="77777777" w:rsidTr="0037673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1A62CEEB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top w:val="single" w:sz="12" w:space="0" w:color="4472C4" w:themeColor="accent1"/>
            </w:tcBorders>
            <w:noWrap/>
          </w:tcPr>
          <w:p w14:paraId="5BA8D9F2" w14:textId="453E90A7" w:rsidR="00D7229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The parcel number</w:t>
            </w:r>
          </w:p>
        </w:tc>
      </w:tr>
      <w:tr w:rsidR="00D7229D" w:rsidRPr="000201FA" w14:paraId="66CAE378" w14:textId="77777777" w:rsidTr="0037673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50BFBDA0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66DA7BC3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What is the approximate size of a batch?</w:t>
            </w:r>
          </w:p>
        </w:tc>
      </w:tr>
      <w:tr w:rsidR="00D7229D" w:rsidRPr="000201FA" w14:paraId="594E3F72" w14:textId="77777777" w:rsidTr="00376734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1085678F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top w:val="single" w:sz="12" w:space="0" w:color="4472C4" w:themeColor="accent1"/>
            </w:tcBorders>
            <w:noWrap/>
          </w:tcPr>
          <w:p w14:paraId="68E2A12E" w14:textId="3BCC2609" w:rsidR="00D7229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Anything between a pallet and a container</w:t>
            </w:r>
          </w:p>
        </w:tc>
      </w:tr>
      <w:tr w:rsidR="004E6E5D" w:rsidRPr="002F5CF9" w14:paraId="5463BD75" w14:textId="77777777" w:rsidTr="005D20EC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29E4DB2C" w14:textId="77777777" w:rsidR="004E6E5D" w:rsidRPr="000641E0" w:rsidRDefault="004E6E5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0FF1D7E7" w14:textId="379F4976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Can you guarantee the traceability of all ingredients included?</w:t>
            </w:r>
          </w:p>
        </w:tc>
        <w:tc>
          <w:tcPr>
            <w:tcW w:w="709" w:type="dxa"/>
            <w:noWrap/>
          </w:tcPr>
          <w:p w14:paraId="4BF46700" w14:textId="77777777" w:rsidR="004E6E5D" w:rsidRPr="00CC7634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CC7634">
              <w:rPr>
                <w:rFonts w:cs="Arial"/>
                <w:szCs w:val="22"/>
                <w:lang w:val="en-US"/>
              </w:rPr>
              <w:t>yes</w:t>
            </w:r>
          </w:p>
        </w:tc>
        <w:tc>
          <w:tcPr>
            <w:tcW w:w="624" w:type="dxa"/>
            <w:noWrap/>
          </w:tcPr>
          <w:p w14:paraId="7A2039AC" w14:textId="1E33301B" w:rsidR="004E6E5D" w:rsidRPr="00CC7634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x</w:t>
            </w:r>
          </w:p>
        </w:tc>
        <w:tc>
          <w:tcPr>
            <w:tcW w:w="567" w:type="dxa"/>
            <w:noWrap/>
          </w:tcPr>
          <w:p w14:paraId="4151710C" w14:textId="77777777" w:rsidR="004E6E5D" w:rsidRPr="00CC7634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CC7634">
              <w:rPr>
                <w:rFonts w:cs="Arial"/>
                <w:szCs w:val="22"/>
                <w:lang w:val="en-US"/>
              </w:rPr>
              <w:t>no</w:t>
            </w:r>
          </w:p>
        </w:tc>
        <w:tc>
          <w:tcPr>
            <w:tcW w:w="624" w:type="dxa"/>
            <w:noWrap/>
          </w:tcPr>
          <w:p w14:paraId="6C6AB30C" w14:textId="77777777" w:rsidR="004E6E5D" w:rsidRPr="00CC7634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4E6E5D" w:rsidRPr="002F5CF9" w14:paraId="255783A1" w14:textId="77777777" w:rsidTr="000F2E53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11681323" w14:textId="77777777" w:rsidR="004E6E5D" w:rsidRPr="002F5CF9" w:rsidRDefault="004E6E5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6379" w:type="dxa"/>
            <w:shd w:val="clear" w:color="auto" w:fill="D9E2F3" w:themeFill="accent1" w:themeFillTint="33"/>
            <w:noWrap/>
          </w:tcPr>
          <w:p w14:paraId="4C287199" w14:textId="2DF79493" w:rsidR="004E6E5D" w:rsidRPr="000641E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Can you guarantee the traceability of all packaging</w:t>
            </w:r>
            <w:r>
              <w:rPr>
                <w:rFonts w:cs="Arial"/>
                <w:szCs w:val="22"/>
                <w:lang w:val="en-US"/>
              </w:rPr>
              <w:t xml:space="preserve"> used?</w:t>
            </w:r>
          </w:p>
        </w:tc>
        <w:tc>
          <w:tcPr>
            <w:tcW w:w="709" w:type="dxa"/>
            <w:noWrap/>
          </w:tcPr>
          <w:p w14:paraId="469AC968" w14:textId="77777777" w:rsidR="004E6E5D" w:rsidRDefault="004E6E5D" w:rsidP="001732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yes</w:t>
            </w:r>
            <w:proofErr w:type="spellEnd"/>
          </w:p>
        </w:tc>
        <w:tc>
          <w:tcPr>
            <w:tcW w:w="624" w:type="dxa"/>
            <w:noWrap/>
          </w:tcPr>
          <w:p w14:paraId="3B2D77EB" w14:textId="4D45D888" w:rsidR="004E6E5D" w:rsidRPr="00C64550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noWrap/>
          </w:tcPr>
          <w:p w14:paraId="5A5E43BE" w14:textId="77777777" w:rsidR="004E6E5D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noWrap/>
          </w:tcPr>
          <w:p w14:paraId="6D59B3E7" w14:textId="77777777" w:rsidR="004E6E5D" w:rsidRPr="002F5CF9" w:rsidRDefault="004E6E5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</w:rPr>
            </w:pPr>
          </w:p>
        </w:tc>
      </w:tr>
      <w:tr w:rsidR="00D7229D" w:rsidRPr="000201FA" w14:paraId="5430A291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 w:val="restart"/>
          </w:tcPr>
          <w:p w14:paraId="296181BE" w14:textId="77777777" w:rsidR="00D7229D" w:rsidRPr="002F5CF9" w:rsidRDefault="00D7229D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8903" w:type="dxa"/>
            <w:gridSpan w:val="5"/>
            <w:tcBorders>
              <w:bottom w:val="single" w:sz="12" w:space="0" w:color="4472C4" w:themeColor="accent1"/>
            </w:tcBorders>
            <w:shd w:val="clear" w:color="auto" w:fill="D9E2F3" w:themeFill="accent1" w:themeFillTint="33"/>
            <w:noWrap/>
          </w:tcPr>
          <w:p w14:paraId="1CBB3017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  <w:r w:rsidRPr="000641E0">
              <w:rPr>
                <w:rFonts w:cs="Arial"/>
                <w:szCs w:val="22"/>
                <w:lang w:val="en-US"/>
              </w:rPr>
              <w:t>How do you guarantee that no genetically manipulated ingredients</w:t>
            </w:r>
            <w:r>
              <w:rPr>
                <w:rFonts w:cs="Arial"/>
                <w:szCs w:val="22"/>
                <w:lang w:val="en-US"/>
              </w:rPr>
              <w:t xml:space="preserve"> </w:t>
            </w:r>
            <w:r w:rsidRPr="000641E0">
              <w:rPr>
                <w:rFonts w:cs="Arial"/>
                <w:szCs w:val="22"/>
                <w:lang w:val="en-US"/>
              </w:rPr>
              <w:t>are used?</w:t>
            </w:r>
          </w:p>
        </w:tc>
      </w:tr>
      <w:tr w:rsidR="00D7229D" w:rsidRPr="000201FA" w14:paraId="1B6AD33C" w14:textId="77777777" w:rsidTr="00D7229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68D98810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tcBorders>
              <w:top w:val="single" w:sz="12" w:space="0" w:color="4472C4" w:themeColor="accent1"/>
            </w:tcBorders>
            <w:noWrap/>
          </w:tcPr>
          <w:p w14:paraId="7C45C386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  <w:tr w:rsidR="00D7229D" w:rsidRPr="000201FA" w14:paraId="0A4C283D" w14:textId="77777777" w:rsidTr="0087488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vMerge/>
          </w:tcPr>
          <w:p w14:paraId="6C365978" w14:textId="77777777" w:rsidR="00D7229D" w:rsidRPr="000641E0" w:rsidRDefault="00D7229D" w:rsidP="001732D3">
            <w:pPr>
              <w:jc w:val="center"/>
              <w:rPr>
                <w:rFonts w:cs="Arial"/>
                <w:szCs w:val="22"/>
                <w:lang w:val="en-US"/>
              </w:rPr>
            </w:pPr>
          </w:p>
        </w:tc>
        <w:tc>
          <w:tcPr>
            <w:tcW w:w="8903" w:type="dxa"/>
            <w:gridSpan w:val="5"/>
            <w:noWrap/>
          </w:tcPr>
          <w:p w14:paraId="7C134507" w14:textId="77777777" w:rsidR="00D7229D" w:rsidRPr="000641E0" w:rsidRDefault="00D7229D" w:rsidP="00173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2"/>
                <w:lang w:val="en-US"/>
              </w:rPr>
            </w:pPr>
          </w:p>
        </w:tc>
      </w:tr>
    </w:tbl>
    <w:p w14:paraId="26B06808" w14:textId="77777777" w:rsidR="007538D6" w:rsidRPr="000641E0" w:rsidRDefault="007538D6" w:rsidP="007538D6">
      <w:pPr>
        <w:rPr>
          <w:lang w:val="en-US"/>
        </w:rPr>
      </w:pPr>
    </w:p>
    <w:p w14:paraId="0714C07A" w14:textId="77777777" w:rsidR="007538D6" w:rsidRPr="00CC7634" w:rsidRDefault="007538D6" w:rsidP="007538D6">
      <w:pPr>
        <w:rPr>
          <w:lang w:val="en-US"/>
        </w:rPr>
      </w:pPr>
    </w:p>
    <w:tbl>
      <w:tblPr>
        <w:tblW w:w="962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24"/>
        <w:gridCol w:w="1608"/>
        <w:gridCol w:w="2230"/>
        <w:gridCol w:w="624"/>
        <w:gridCol w:w="241"/>
        <w:gridCol w:w="527"/>
        <w:gridCol w:w="97"/>
        <w:gridCol w:w="160"/>
        <w:gridCol w:w="168"/>
        <w:gridCol w:w="583"/>
        <w:gridCol w:w="126"/>
        <w:gridCol w:w="583"/>
        <w:gridCol w:w="41"/>
        <w:gridCol w:w="567"/>
        <w:gridCol w:w="624"/>
      </w:tblGrid>
      <w:tr w:rsidR="007538D6" w:rsidRPr="002F5CF9" w14:paraId="31659F83" w14:textId="77777777" w:rsidTr="00314810">
        <w:trPr>
          <w:trHeight w:val="596"/>
        </w:trPr>
        <w:tc>
          <w:tcPr>
            <w:tcW w:w="9627" w:type="dxa"/>
            <w:gridSpan w:val="16"/>
            <w:vAlign w:val="center"/>
          </w:tcPr>
          <w:p w14:paraId="4228C6F6" w14:textId="14A58036" w:rsidR="007538D6" w:rsidRPr="0093687B" w:rsidRDefault="00344AB5" w:rsidP="00344AB5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</w:t>
            </w:r>
            <w:r w:rsidR="007538D6">
              <w:rPr>
                <w:rFonts w:cs="Arial"/>
                <w:b/>
                <w:sz w:val="24"/>
                <w:szCs w:val="24"/>
              </w:rPr>
              <w:t>.</w:t>
            </w:r>
            <w:r w:rsidR="007538D6" w:rsidRPr="0093687B">
              <w:rPr>
                <w:rFonts w:cs="Arial"/>
                <w:b/>
                <w:sz w:val="24"/>
                <w:szCs w:val="24"/>
              </w:rPr>
              <w:t xml:space="preserve"> Food Defense</w:t>
            </w:r>
          </w:p>
        </w:tc>
      </w:tr>
      <w:tr w:rsidR="007538D6" w:rsidRPr="002F5CF9" w14:paraId="613809FE" w14:textId="77777777" w:rsidTr="00314810">
        <w:trPr>
          <w:trHeight w:val="596"/>
        </w:trPr>
        <w:tc>
          <w:tcPr>
            <w:tcW w:w="724" w:type="dxa"/>
            <w:tcBorders>
              <w:top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DBE5F1"/>
            <w:vAlign w:val="center"/>
          </w:tcPr>
          <w:p w14:paraId="22A53DC2" w14:textId="77777777" w:rsidR="007538D6" w:rsidRPr="002F5CF9" w:rsidRDefault="007538D6" w:rsidP="001732D3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shd w:val="clear" w:color="auto" w:fill="DBE5F1"/>
            <w:noWrap/>
            <w:vAlign w:val="center"/>
          </w:tcPr>
          <w:p w14:paraId="383EF4CC" w14:textId="77777777" w:rsidR="007538D6" w:rsidRPr="00CC7634" w:rsidRDefault="007538D6" w:rsidP="001732D3">
            <w:pPr>
              <w:rPr>
                <w:rFonts w:cs="Arial"/>
                <w:szCs w:val="22"/>
                <w:lang w:val="en-US"/>
              </w:rPr>
            </w:pPr>
            <w:r w:rsidRPr="00CC7634">
              <w:rPr>
                <w:rFonts w:cs="Arial"/>
                <w:szCs w:val="22"/>
                <w:lang w:val="en-US"/>
              </w:rPr>
              <w:t>Did you carry out a hazard analysis regarding product protection</w:t>
            </w:r>
            <w:r>
              <w:rPr>
                <w:rFonts w:cs="Arial"/>
                <w:szCs w:val="22"/>
                <w:lang w:val="en-US"/>
              </w:rPr>
              <w:t xml:space="preserve"> (Food Defense)</w:t>
            </w:r>
            <w:r w:rsidRPr="00CC7634">
              <w:rPr>
                <w:rFonts w:cs="Arial"/>
                <w:szCs w:val="22"/>
                <w:lang w:val="en-US"/>
              </w:rPr>
              <w:t>?</w:t>
            </w:r>
          </w:p>
        </w:tc>
        <w:tc>
          <w:tcPr>
            <w:tcW w:w="425" w:type="dxa"/>
            <w:gridSpan w:val="3"/>
            <w:tcBorders>
              <w:left w:val="single" w:sz="4" w:space="0" w:color="1F497D"/>
              <w:bottom w:val="nil"/>
              <w:right w:val="nil"/>
            </w:tcBorders>
            <w:noWrap/>
            <w:vAlign w:val="bottom"/>
          </w:tcPr>
          <w:p w14:paraId="62420E39" w14:textId="77777777" w:rsidR="007538D6" w:rsidRPr="00CC7634" w:rsidRDefault="007538D6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  <w:right w:val="single" w:sz="4" w:space="0" w:color="1F497D"/>
            </w:tcBorders>
            <w:noWrap/>
            <w:vAlign w:val="bottom"/>
          </w:tcPr>
          <w:p w14:paraId="1B2891ED" w14:textId="77777777" w:rsidR="007538D6" w:rsidRDefault="007538D6" w:rsidP="001732D3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</w:t>
            </w:r>
          </w:p>
        </w:tc>
        <w:tc>
          <w:tcPr>
            <w:tcW w:w="624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noWrap/>
            <w:vAlign w:val="bottom"/>
          </w:tcPr>
          <w:p w14:paraId="7E72F62E" w14:textId="674EDD89" w:rsidR="007538D6" w:rsidRPr="00C64550" w:rsidRDefault="00314810" w:rsidP="001732D3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567" w:type="dxa"/>
            <w:tcBorders>
              <w:left w:val="single" w:sz="4" w:space="0" w:color="1F497D"/>
              <w:bottom w:val="nil"/>
              <w:right w:val="single" w:sz="4" w:space="0" w:color="1F497D"/>
            </w:tcBorders>
            <w:noWrap/>
            <w:vAlign w:val="bottom"/>
          </w:tcPr>
          <w:p w14:paraId="1B5B2EAF" w14:textId="02BE21BC" w:rsidR="007538D6" w:rsidRDefault="00C920DC" w:rsidP="001732D3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no</w:t>
            </w:r>
            <w:proofErr w:type="spellEnd"/>
          </w:p>
        </w:tc>
        <w:tc>
          <w:tcPr>
            <w:tcW w:w="624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noWrap/>
            <w:vAlign w:val="bottom"/>
          </w:tcPr>
          <w:p w14:paraId="141ABFAD" w14:textId="77777777" w:rsidR="007538D6" w:rsidRPr="002F5CF9" w:rsidRDefault="007538D6" w:rsidP="001732D3">
            <w:pPr>
              <w:rPr>
                <w:rFonts w:cs="Arial"/>
                <w:szCs w:val="22"/>
              </w:rPr>
            </w:pPr>
          </w:p>
        </w:tc>
      </w:tr>
      <w:tr w:rsidR="00314810" w:rsidRPr="00CC7634" w14:paraId="498FF92F" w14:textId="77777777" w:rsidTr="00314810">
        <w:trPr>
          <w:gridAfter w:val="3"/>
          <w:wAfter w:w="1232" w:type="dxa"/>
          <w:trHeight w:val="27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180CFB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6EDEC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BC935" w14:textId="77777777" w:rsidR="00314810" w:rsidRDefault="00314810" w:rsidP="001732D3">
            <w:pPr>
              <w:rPr>
                <w:rFonts w:cs="Arial"/>
                <w:szCs w:val="22"/>
                <w:lang w:val="en-US"/>
              </w:rPr>
            </w:pPr>
          </w:p>
          <w:p w14:paraId="15E8E1A6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73D62771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4E3B43E8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04CE3725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2A0D90EA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662212C2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5951F65D" w14:textId="77777777" w:rsidR="00344AB5" w:rsidRDefault="00344AB5" w:rsidP="001732D3">
            <w:pPr>
              <w:rPr>
                <w:rFonts w:cs="Arial"/>
                <w:szCs w:val="22"/>
                <w:lang w:val="en-US"/>
              </w:rPr>
            </w:pPr>
          </w:p>
          <w:p w14:paraId="7DD25092" w14:textId="238C52D2" w:rsidR="00344AB5" w:rsidRPr="00CC7634" w:rsidRDefault="00344AB5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9E914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F5771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A6636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00F7D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F217F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50556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AAC46" w14:textId="77777777" w:rsidR="00314810" w:rsidRPr="00CC7634" w:rsidRDefault="00314810" w:rsidP="001732D3">
            <w:pPr>
              <w:rPr>
                <w:rFonts w:cs="Arial"/>
                <w:szCs w:val="22"/>
                <w:lang w:val="en-US"/>
              </w:rPr>
            </w:pPr>
          </w:p>
        </w:tc>
      </w:tr>
    </w:tbl>
    <w:p w14:paraId="55504E0F" w14:textId="2491270A" w:rsidR="007538D6" w:rsidRPr="00515495" w:rsidRDefault="007538D6" w:rsidP="00376734">
      <w:pPr>
        <w:keepLines/>
        <w:overflowPunct w:val="0"/>
        <w:autoSpaceDE w:val="0"/>
        <w:autoSpaceDN w:val="0"/>
        <w:adjustRightInd w:val="0"/>
        <w:ind w:left="714"/>
        <w:jc w:val="both"/>
        <w:textAlignment w:val="baseline"/>
      </w:pPr>
    </w:p>
    <w:tbl>
      <w:tblPr>
        <w:tblW w:w="549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875"/>
        <w:gridCol w:w="850"/>
        <w:gridCol w:w="1950"/>
      </w:tblGrid>
      <w:tr w:rsidR="00314810" w:rsidRPr="00A15834" w14:paraId="5CC52242" w14:textId="77777777" w:rsidTr="00314810">
        <w:tc>
          <w:tcPr>
            <w:tcW w:w="1818" w:type="dxa"/>
            <w:tcBorders>
              <w:top w:val="nil"/>
              <w:left w:val="nil"/>
              <w:right w:val="nil"/>
            </w:tcBorders>
          </w:tcPr>
          <w:p w14:paraId="04CF8ACA" w14:textId="77777777" w:rsidR="00314810" w:rsidRDefault="00314810" w:rsidP="001732D3">
            <w:pPr>
              <w:spacing w:before="60" w:after="60"/>
            </w:pPr>
          </w:p>
          <w:p w14:paraId="290C2C18" w14:textId="77777777" w:rsidR="00314810" w:rsidRDefault="00314810" w:rsidP="001732D3">
            <w:pPr>
              <w:spacing w:before="60" w:after="60"/>
            </w:pPr>
          </w:p>
          <w:p w14:paraId="53045DD9" w14:textId="54E22607" w:rsidR="00314810" w:rsidRPr="00A15834" w:rsidRDefault="00314810" w:rsidP="001732D3">
            <w:pPr>
              <w:spacing w:before="60" w:after="60"/>
            </w:pPr>
            <w:r>
              <w:t>18/04/2024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69913275" w14:textId="77777777" w:rsidR="00314810" w:rsidRPr="00A15834" w:rsidRDefault="00314810" w:rsidP="001732D3">
            <w:pPr>
              <w:spacing w:before="60" w:after="60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0063F2D" w14:textId="77777777" w:rsidR="00314810" w:rsidRPr="00A15834" w:rsidRDefault="00314810" w:rsidP="001732D3">
            <w:pPr>
              <w:spacing w:before="60" w:after="60"/>
            </w:pPr>
          </w:p>
        </w:tc>
        <w:tc>
          <w:tcPr>
            <w:tcW w:w="1950" w:type="dxa"/>
            <w:tcBorders>
              <w:top w:val="nil"/>
              <w:left w:val="nil"/>
              <w:right w:val="nil"/>
            </w:tcBorders>
          </w:tcPr>
          <w:p w14:paraId="6AB27F28" w14:textId="03B87CFC" w:rsidR="00314810" w:rsidRPr="00A15834" w:rsidRDefault="00314810" w:rsidP="001732D3">
            <w:pPr>
              <w:spacing w:before="60" w:after="60"/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61312" behindDoc="1" locked="0" layoutInCell="1" allowOverlap="1" wp14:anchorId="676473B7" wp14:editId="1335E754">
                  <wp:simplePos x="0" y="0"/>
                  <wp:positionH relativeFrom="margin">
                    <wp:posOffset>20955</wp:posOffset>
                  </wp:positionH>
                  <wp:positionV relativeFrom="paragraph">
                    <wp:posOffset>30480</wp:posOffset>
                  </wp:positionV>
                  <wp:extent cx="1103275" cy="745490"/>
                  <wp:effectExtent l="0" t="0" r="1905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275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14810" w:rsidRPr="00592756" w14:paraId="1AB954B0" w14:textId="77777777" w:rsidTr="00314810">
        <w:tc>
          <w:tcPr>
            <w:tcW w:w="1818" w:type="dxa"/>
            <w:tcBorders>
              <w:left w:val="nil"/>
              <w:bottom w:val="nil"/>
              <w:right w:val="nil"/>
            </w:tcBorders>
          </w:tcPr>
          <w:p w14:paraId="11C01A11" w14:textId="77777777" w:rsidR="00314810" w:rsidRPr="00592756" w:rsidRDefault="00314810" w:rsidP="001732D3">
            <w:pPr>
              <w:spacing w:before="6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</w:tcPr>
          <w:p w14:paraId="11B4BAB9" w14:textId="77777777" w:rsidR="00314810" w:rsidRPr="004D7584" w:rsidRDefault="00314810" w:rsidP="001732D3">
            <w:pPr>
              <w:spacing w:before="60" w:after="6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BD60C5" w14:textId="77777777" w:rsidR="00314810" w:rsidRPr="004D7584" w:rsidRDefault="00314810" w:rsidP="00314810">
            <w:pPr>
              <w:spacing w:before="60" w:after="60"/>
            </w:pPr>
          </w:p>
        </w:tc>
        <w:tc>
          <w:tcPr>
            <w:tcW w:w="1950" w:type="dxa"/>
            <w:tcBorders>
              <w:left w:val="nil"/>
              <w:bottom w:val="nil"/>
              <w:right w:val="nil"/>
            </w:tcBorders>
          </w:tcPr>
          <w:p w14:paraId="29361466" w14:textId="327D15C2" w:rsidR="00314810" w:rsidRPr="004D7584" w:rsidRDefault="00314810" w:rsidP="001732D3">
            <w:pPr>
              <w:spacing w:before="60" w:after="60"/>
              <w:jc w:val="center"/>
            </w:pPr>
            <w:r w:rsidRPr="001D6AE5">
              <w:rPr>
                <w:rFonts w:cs="Arial"/>
                <w:szCs w:val="22"/>
                <w:lang w:val="en-US"/>
              </w:rPr>
              <w:t>company stamp</w:t>
            </w:r>
          </w:p>
        </w:tc>
      </w:tr>
    </w:tbl>
    <w:p w14:paraId="068B03FE" w14:textId="40E6B2EE" w:rsidR="007538D6" w:rsidRDefault="007538D6" w:rsidP="007538D6">
      <w:pPr>
        <w:rPr>
          <w:sz w:val="18"/>
          <w:szCs w:val="18"/>
        </w:rPr>
      </w:pPr>
    </w:p>
    <w:sectPr w:rsidR="007538D6" w:rsidSect="00257D8F">
      <w:headerReference w:type="default" r:id="rId12"/>
      <w:footerReference w:type="default" r:id="rId13"/>
      <w:pgSz w:w="11906" w:h="16838"/>
      <w:pgMar w:top="1440" w:right="1080" w:bottom="1440" w:left="1080" w:header="11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8B8F7" w14:textId="77777777" w:rsidR="00D111D7" w:rsidRDefault="00D111D7">
      <w:r>
        <w:separator/>
      </w:r>
    </w:p>
  </w:endnote>
  <w:endnote w:type="continuationSeparator" w:id="0">
    <w:p w14:paraId="3FB090BD" w14:textId="77777777" w:rsidR="00D111D7" w:rsidRDefault="00D1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86"/>
      <w:gridCol w:w="993"/>
      <w:gridCol w:w="4961"/>
      <w:gridCol w:w="1133"/>
      <w:gridCol w:w="1663"/>
    </w:tblGrid>
    <w:tr w:rsidR="00572AD2" w:rsidRPr="00D603DC" w14:paraId="0EE51180" w14:textId="77777777" w:rsidTr="00314810">
      <w:trPr>
        <w:trHeight w:val="284"/>
      </w:trPr>
      <w:tc>
        <w:tcPr>
          <w:tcW w:w="5000" w:type="pct"/>
          <w:gridSpan w:val="5"/>
          <w:shd w:val="clear" w:color="auto" w:fill="D9E2F3" w:themeFill="accent1" w:themeFillTint="33"/>
          <w:vAlign w:val="center"/>
        </w:tcPr>
        <w:p w14:paraId="768CB412" w14:textId="5CC2C14D" w:rsidR="00572AD2" w:rsidRPr="00314810" w:rsidRDefault="00202359" w:rsidP="00CC7DF0">
          <w:pPr>
            <w:pStyle w:val="Fusszeile"/>
            <w:jc w:val="left"/>
            <w:rPr>
              <w:b/>
            </w:rPr>
          </w:pPr>
          <w:r>
            <w:rPr>
              <w:b/>
            </w:rPr>
            <w:t>Supplier Self-Assessment</w:t>
          </w:r>
        </w:p>
      </w:tc>
    </w:tr>
    <w:tr w:rsidR="00314810" w:rsidRPr="00D603DC" w14:paraId="068B2488" w14:textId="77777777" w:rsidTr="00DC5FE9">
      <w:trPr>
        <w:trHeight w:val="284"/>
      </w:trPr>
      <w:tc>
        <w:tcPr>
          <w:tcW w:w="506" w:type="pct"/>
          <w:vAlign w:val="center"/>
        </w:tcPr>
        <w:p w14:paraId="04DD11D4" w14:textId="6245E35D" w:rsidR="00314810" w:rsidRPr="00D603DC" w:rsidRDefault="00314810" w:rsidP="00CC7DF0">
          <w:pPr>
            <w:pStyle w:val="Fusszeile"/>
            <w:jc w:val="left"/>
          </w:pPr>
          <w:proofErr w:type="spellStart"/>
          <w:r>
            <w:t>Created</w:t>
          </w:r>
          <w:proofErr w:type="spellEnd"/>
          <w:r w:rsidRPr="00D603DC">
            <w:t xml:space="preserve"> </w:t>
          </w:r>
          <w:r>
            <w:t>WM</w:t>
          </w:r>
        </w:p>
      </w:tc>
      <w:tc>
        <w:tcPr>
          <w:tcW w:w="510" w:type="pct"/>
          <w:vAlign w:val="center"/>
        </w:tcPr>
        <w:p w14:paraId="30019994" w14:textId="1A9C539E" w:rsidR="00314810" w:rsidRPr="00D603DC" w:rsidRDefault="00314810" w:rsidP="00CC7DF0">
          <w:pPr>
            <w:pStyle w:val="Fusszeile"/>
            <w:jc w:val="left"/>
          </w:pPr>
          <w:proofErr w:type="spellStart"/>
          <w:r>
            <w:t>Checked</w:t>
          </w:r>
          <w:proofErr w:type="spellEnd"/>
          <w:r>
            <w:t>: WM</w:t>
          </w:r>
        </w:p>
      </w:tc>
      <w:tc>
        <w:tcPr>
          <w:tcW w:w="2548" w:type="pct"/>
          <w:tcBorders>
            <w:bottom w:val="single" w:sz="4" w:space="0" w:color="auto"/>
          </w:tcBorders>
          <w:vAlign w:val="center"/>
        </w:tcPr>
        <w:p w14:paraId="486D9902" w14:textId="6D9BD718" w:rsidR="00314810" w:rsidRPr="00D603DC" w:rsidRDefault="00314810" w:rsidP="00CC7DF0">
          <w:pPr>
            <w:pStyle w:val="Fusszeile"/>
            <w:jc w:val="left"/>
          </w:pPr>
          <w:proofErr w:type="spellStart"/>
          <w:r>
            <w:t>Approved</w:t>
          </w:r>
          <w:proofErr w:type="spellEnd"/>
          <w:r>
            <w:t>: KH</w:t>
          </w:r>
        </w:p>
      </w:tc>
      <w:tc>
        <w:tcPr>
          <w:tcW w:w="582" w:type="pct"/>
          <w:vAlign w:val="center"/>
        </w:tcPr>
        <w:p w14:paraId="51F416D2" w14:textId="6057B768" w:rsidR="00314810" w:rsidRPr="00D603DC" w:rsidRDefault="00314810" w:rsidP="00CC7DF0">
          <w:pPr>
            <w:pStyle w:val="Fusszeile"/>
            <w:jc w:val="left"/>
          </w:pPr>
          <w:r>
            <w:t>Pagina</w:t>
          </w:r>
          <w:r w:rsidRPr="00D603DC">
            <w:t xml:space="preserve"> </w:t>
          </w:r>
          <w:r w:rsidRPr="00D603DC">
            <w:fldChar w:fldCharType="begin"/>
          </w:r>
          <w:r w:rsidRPr="00D603DC">
            <w:instrText>PAGE  \* Arabic  \* MERGEFORMAT</w:instrText>
          </w:r>
          <w:r w:rsidRPr="00D603DC">
            <w:fldChar w:fldCharType="separate"/>
          </w:r>
          <w:r w:rsidR="003859F5">
            <w:rPr>
              <w:noProof/>
            </w:rPr>
            <w:t>4</w:t>
          </w:r>
          <w:r w:rsidRPr="00D603DC">
            <w:fldChar w:fldCharType="end"/>
          </w:r>
          <w:r>
            <w:t xml:space="preserve"> van</w:t>
          </w:r>
          <w:r w:rsidRPr="00D603DC">
            <w:t xml:space="preserve"> </w:t>
          </w:r>
          <w:fldSimple w:instr="NUMPAGES  \* Arabic  \* MERGEFORMAT">
            <w:r w:rsidR="003859F5">
              <w:rPr>
                <w:noProof/>
              </w:rPr>
              <w:t>6</w:t>
            </w:r>
          </w:fldSimple>
        </w:p>
      </w:tc>
      <w:tc>
        <w:tcPr>
          <w:tcW w:w="854" w:type="pct"/>
          <w:vAlign w:val="center"/>
        </w:tcPr>
        <w:p w14:paraId="0C38C9FD" w14:textId="0014575F" w:rsidR="00314810" w:rsidRDefault="00314810" w:rsidP="00CC7DF0">
          <w:pPr>
            <w:pStyle w:val="Fusszeile"/>
            <w:jc w:val="left"/>
          </w:pPr>
          <w:bookmarkStart w:id="0" w:name="Version"/>
          <w:r>
            <w:t xml:space="preserve">Version </w:t>
          </w:r>
          <w:bookmarkEnd w:id="0"/>
          <w:r>
            <w:t>1.0. 18/04/2024</w:t>
          </w:r>
        </w:p>
        <w:p w14:paraId="1C1C58E6" w14:textId="7AFB0D43" w:rsidR="00314810" w:rsidRPr="00D603DC" w:rsidRDefault="00314810" w:rsidP="00CC7DF0">
          <w:pPr>
            <w:pStyle w:val="Fusszeile"/>
            <w:jc w:val="left"/>
          </w:pPr>
        </w:p>
      </w:tc>
    </w:tr>
  </w:tbl>
  <w:p w14:paraId="230538FE" w14:textId="79A9B21E" w:rsidR="00572AD2" w:rsidRDefault="00572AD2" w:rsidP="00CC7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3400" w14:textId="77777777" w:rsidR="00D111D7" w:rsidRDefault="00D111D7">
      <w:r>
        <w:separator/>
      </w:r>
    </w:p>
  </w:footnote>
  <w:footnote w:type="continuationSeparator" w:id="0">
    <w:p w14:paraId="3A8C6715" w14:textId="77777777" w:rsidR="00D111D7" w:rsidRDefault="00D1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8474" w14:textId="19E9773B" w:rsidR="00572AD2" w:rsidRDefault="00572AD2" w:rsidP="00C06BDA">
    <w:pPr>
      <w:pStyle w:val="Header"/>
      <w:ind w:firstLine="708"/>
    </w:pPr>
    <w:r>
      <w:rPr>
        <w:noProof/>
        <w:lang w:val="nl-BE" w:eastAsia="nl-BE"/>
      </w:rPr>
      <w:drawing>
        <wp:anchor distT="0" distB="0" distL="114300" distR="114300" simplePos="0" relativeHeight="251659264" behindDoc="1" locked="0" layoutInCell="1" allowOverlap="1" wp14:anchorId="05809553" wp14:editId="7F985C6A">
          <wp:simplePos x="0" y="0"/>
          <wp:positionH relativeFrom="margin">
            <wp:posOffset>5480050</wp:posOffset>
          </wp:positionH>
          <wp:positionV relativeFrom="paragraph">
            <wp:posOffset>82173</wp:posOffset>
          </wp:positionV>
          <wp:extent cx="1014730" cy="759678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clrChange>
                      <a:clrFrom>
                        <a:srgbClr val="FFFDFB"/>
                      </a:clrFrom>
                      <a:clrTo>
                        <a:srgbClr val="FFFDFB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919" cy="766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FC8C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7BABD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31CE522"/>
    <w:lvl w:ilvl="0">
      <w:start w:val="1"/>
      <w:numFmt w:val="decimal"/>
      <w:pStyle w:val="ListNumber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5E2E30C"/>
    <w:lvl w:ilvl="0">
      <w:start w:val="1"/>
      <w:numFmt w:val="decimal"/>
      <w:pStyle w:val="ListNumber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CA888D4"/>
    <w:lvl w:ilvl="0">
      <w:start w:val="1"/>
      <w:numFmt w:val="bullet"/>
      <w:pStyle w:val="ListNumber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908894"/>
    <w:lvl w:ilvl="0">
      <w:start w:val="1"/>
      <w:numFmt w:val="bullet"/>
      <w:pStyle w:val="ListNumber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9075A2"/>
    <w:lvl w:ilvl="0">
      <w:start w:val="1"/>
      <w:numFmt w:val="bullet"/>
      <w:pStyle w:val="ListNumbe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60828"/>
    <w:lvl w:ilvl="0">
      <w:start w:val="1"/>
      <w:numFmt w:val="bullet"/>
      <w:pStyle w:val="ListBullet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480D7F0"/>
    <w:lvl w:ilvl="0">
      <w:start w:val="1"/>
      <w:numFmt w:val="bullet"/>
      <w:pStyle w:val="ListBullet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8D5B6F"/>
    <w:multiLevelType w:val="hybridMultilevel"/>
    <w:tmpl w:val="348C4772"/>
    <w:lvl w:ilvl="0" w:tplc="E3D29D3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021E798C"/>
    <w:multiLevelType w:val="hybridMultilevel"/>
    <w:tmpl w:val="BAE2EAB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80C4D"/>
    <w:multiLevelType w:val="hybridMultilevel"/>
    <w:tmpl w:val="511618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F064F"/>
    <w:multiLevelType w:val="hybridMultilevel"/>
    <w:tmpl w:val="BE4E313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4110FC"/>
    <w:multiLevelType w:val="hybridMultilevel"/>
    <w:tmpl w:val="B3925E98"/>
    <w:lvl w:ilvl="0" w:tplc="0407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08597170"/>
    <w:multiLevelType w:val="hybridMultilevel"/>
    <w:tmpl w:val="AB4AC7BE"/>
    <w:lvl w:ilvl="0" w:tplc="45E82302">
      <w:numFmt w:val="bullet"/>
      <w:lvlText w:val="-"/>
      <w:lvlJc w:val="left"/>
      <w:pPr>
        <w:ind w:left="1044" w:hanging="360"/>
      </w:pPr>
      <w:rPr>
        <w:rFonts w:ascii="Arial" w:eastAsia="Times New Roman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0343FC"/>
    <w:multiLevelType w:val="hybridMultilevel"/>
    <w:tmpl w:val="B5505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B02996"/>
    <w:multiLevelType w:val="hybridMultilevel"/>
    <w:tmpl w:val="23BC5AE0"/>
    <w:lvl w:ilvl="0" w:tplc="3E52501C">
      <w:start w:val="1"/>
      <w:numFmt w:val="bullet"/>
      <w:pStyle w:val="List"/>
      <w:lvlText w:val=""/>
      <w:lvlJc w:val="left"/>
      <w:pPr>
        <w:tabs>
          <w:tab w:val="num" w:pos="360"/>
        </w:tabs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AC0975"/>
    <w:multiLevelType w:val="hybridMultilevel"/>
    <w:tmpl w:val="E0B65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CE5D15"/>
    <w:multiLevelType w:val="hybridMultilevel"/>
    <w:tmpl w:val="83C6CB2C"/>
    <w:lvl w:ilvl="0" w:tplc="FFFFFFFF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C84B3E"/>
    <w:multiLevelType w:val="hybridMultilevel"/>
    <w:tmpl w:val="868AD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514C50"/>
    <w:multiLevelType w:val="hybridMultilevel"/>
    <w:tmpl w:val="C4EC11B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03B8D"/>
    <w:multiLevelType w:val="hybridMultilevel"/>
    <w:tmpl w:val="B9F0BE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1728F"/>
    <w:multiLevelType w:val="multilevel"/>
    <w:tmpl w:val="B1ACA180"/>
    <w:lvl w:ilvl="0">
      <w:start w:val="1"/>
      <w:numFmt w:val="decimal"/>
      <w:pStyle w:val="ListBullet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34EC6CE1"/>
    <w:multiLevelType w:val="singleLevel"/>
    <w:tmpl w:val="6684587C"/>
    <w:lvl w:ilvl="0">
      <w:start w:val="1"/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hAnsi="Times New Roman" w:hint="default"/>
      </w:rPr>
    </w:lvl>
  </w:abstractNum>
  <w:abstractNum w:abstractNumId="24" w15:restartNumberingAfterBreak="0">
    <w:nsid w:val="351C414A"/>
    <w:multiLevelType w:val="hybridMultilevel"/>
    <w:tmpl w:val="0E4A949E"/>
    <w:lvl w:ilvl="0" w:tplc="0407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145D6"/>
    <w:multiLevelType w:val="hybridMultilevel"/>
    <w:tmpl w:val="53A657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45BD4"/>
    <w:multiLevelType w:val="multilevel"/>
    <w:tmpl w:val="F5C2B05C"/>
    <w:lvl w:ilvl="0">
      <w:start w:val="1"/>
      <w:numFmt w:val="decimal"/>
      <w:pStyle w:val="ListBullet2"/>
      <w:suff w:val="nothing"/>
      <w:lvlText w:val="%1."/>
      <w:lvlJc w:val="left"/>
      <w:pPr>
        <w:ind w:left="0" w:firstLine="0"/>
      </w:pPr>
      <w:rPr>
        <w:rFonts w:ascii="Arial" w:hAnsi="Arial" w:hint="default"/>
        <w:b w:val="0"/>
        <w:i w:val="0"/>
        <w:sz w:val="24"/>
        <w:effect w:val="no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0BE0160"/>
    <w:multiLevelType w:val="hybridMultilevel"/>
    <w:tmpl w:val="90D6DCF6"/>
    <w:lvl w:ilvl="0" w:tplc="0407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B0F3C25"/>
    <w:multiLevelType w:val="hybridMultilevel"/>
    <w:tmpl w:val="5B10C8D6"/>
    <w:lvl w:ilvl="0" w:tplc="5D6432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867C9"/>
    <w:multiLevelType w:val="hybridMultilevel"/>
    <w:tmpl w:val="BF826EBA"/>
    <w:lvl w:ilvl="0" w:tplc="2496DF16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30" w15:restartNumberingAfterBreak="0">
    <w:nsid w:val="4E414AF3"/>
    <w:multiLevelType w:val="hybridMultilevel"/>
    <w:tmpl w:val="90F0D82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F2920BA"/>
    <w:multiLevelType w:val="hybridMultilevel"/>
    <w:tmpl w:val="63D8ED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295772"/>
    <w:multiLevelType w:val="hybridMultilevel"/>
    <w:tmpl w:val="164CDF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34F4D"/>
    <w:multiLevelType w:val="hybridMultilevel"/>
    <w:tmpl w:val="EDFA1D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CA2D44"/>
    <w:multiLevelType w:val="multilevel"/>
    <w:tmpl w:val="A36A85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67DA6784"/>
    <w:multiLevelType w:val="multilevel"/>
    <w:tmpl w:val="1882810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3FD0760"/>
    <w:multiLevelType w:val="hybridMultilevel"/>
    <w:tmpl w:val="291A0FFE"/>
    <w:lvl w:ilvl="0" w:tplc="0407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5551D9B"/>
    <w:multiLevelType w:val="hybridMultilevel"/>
    <w:tmpl w:val="102A7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132C7"/>
    <w:multiLevelType w:val="multilevel"/>
    <w:tmpl w:val="0407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843907474">
    <w:abstractNumId w:val="34"/>
  </w:num>
  <w:num w:numId="2" w16cid:durableId="1476950154">
    <w:abstractNumId w:val="26"/>
  </w:num>
  <w:num w:numId="3" w16cid:durableId="1911695585">
    <w:abstractNumId w:val="22"/>
  </w:num>
  <w:num w:numId="4" w16cid:durableId="998581806">
    <w:abstractNumId w:val="8"/>
  </w:num>
  <w:num w:numId="5" w16cid:durableId="2080638260">
    <w:abstractNumId w:val="7"/>
  </w:num>
  <w:num w:numId="6" w16cid:durableId="1966232355">
    <w:abstractNumId w:val="6"/>
  </w:num>
  <w:num w:numId="7" w16cid:durableId="746269608">
    <w:abstractNumId w:val="5"/>
  </w:num>
  <w:num w:numId="8" w16cid:durableId="1262643271">
    <w:abstractNumId w:val="4"/>
  </w:num>
  <w:num w:numId="9" w16cid:durableId="1934783538">
    <w:abstractNumId w:val="3"/>
  </w:num>
  <w:num w:numId="10" w16cid:durableId="1090933436">
    <w:abstractNumId w:val="2"/>
  </w:num>
  <w:num w:numId="11" w16cid:durableId="1687244409">
    <w:abstractNumId w:val="1"/>
  </w:num>
  <w:num w:numId="12" w16cid:durableId="2116560877">
    <w:abstractNumId w:val="0"/>
  </w:num>
  <w:num w:numId="13" w16cid:durableId="2011254260">
    <w:abstractNumId w:val="16"/>
  </w:num>
  <w:num w:numId="14" w16cid:durableId="36708204">
    <w:abstractNumId w:val="30"/>
  </w:num>
  <w:num w:numId="15" w16cid:durableId="1405297263">
    <w:abstractNumId w:val="38"/>
  </w:num>
  <w:num w:numId="16" w16cid:durableId="1546913036">
    <w:abstractNumId w:val="36"/>
  </w:num>
  <w:num w:numId="17" w16cid:durableId="1613782779">
    <w:abstractNumId w:val="24"/>
  </w:num>
  <w:num w:numId="18" w16cid:durableId="1638491238">
    <w:abstractNumId w:val="29"/>
  </w:num>
  <w:num w:numId="19" w16cid:durableId="998583078">
    <w:abstractNumId w:val="14"/>
  </w:num>
  <w:num w:numId="20" w16cid:durableId="1048187122">
    <w:abstractNumId w:val="33"/>
  </w:num>
  <w:num w:numId="21" w16cid:durableId="993410006">
    <w:abstractNumId w:val="13"/>
  </w:num>
  <w:num w:numId="22" w16cid:durableId="592662057">
    <w:abstractNumId w:val="11"/>
  </w:num>
  <w:num w:numId="23" w16cid:durableId="1366521687">
    <w:abstractNumId w:val="9"/>
  </w:num>
  <w:num w:numId="24" w16cid:durableId="161625575">
    <w:abstractNumId w:val="18"/>
  </w:num>
  <w:num w:numId="25" w16cid:durableId="489488918">
    <w:abstractNumId w:val="21"/>
  </w:num>
  <w:num w:numId="26" w16cid:durableId="150558294">
    <w:abstractNumId w:val="35"/>
  </w:num>
  <w:num w:numId="27" w16cid:durableId="298195595">
    <w:abstractNumId w:val="23"/>
  </w:num>
  <w:num w:numId="28" w16cid:durableId="378434217">
    <w:abstractNumId w:val="15"/>
  </w:num>
  <w:num w:numId="29" w16cid:durableId="1060789434">
    <w:abstractNumId w:val="27"/>
  </w:num>
  <w:num w:numId="30" w16cid:durableId="493423750">
    <w:abstractNumId w:val="32"/>
  </w:num>
  <w:num w:numId="31" w16cid:durableId="476529698">
    <w:abstractNumId w:val="17"/>
  </w:num>
  <w:num w:numId="32" w16cid:durableId="199558797">
    <w:abstractNumId w:val="37"/>
  </w:num>
  <w:num w:numId="33" w16cid:durableId="407118014">
    <w:abstractNumId w:val="19"/>
  </w:num>
  <w:num w:numId="34" w16cid:durableId="1175606348">
    <w:abstractNumId w:val="25"/>
  </w:num>
  <w:num w:numId="35" w16cid:durableId="1266886795">
    <w:abstractNumId w:val="28"/>
  </w:num>
  <w:num w:numId="36" w16cid:durableId="494535244">
    <w:abstractNumId w:val="31"/>
  </w:num>
  <w:num w:numId="37" w16cid:durableId="2099521616">
    <w:abstractNumId w:val="12"/>
  </w:num>
  <w:num w:numId="38" w16cid:durableId="280695140">
    <w:abstractNumId w:val="20"/>
  </w:num>
  <w:num w:numId="39" w16cid:durableId="6341456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96"/>
    <w:rsid w:val="0000681E"/>
    <w:rsid w:val="00017473"/>
    <w:rsid w:val="000201FA"/>
    <w:rsid w:val="0003278C"/>
    <w:rsid w:val="00043408"/>
    <w:rsid w:val="0005431A"/>
    <w:rsid w:val="0009142D"/>
    <w:rsid w:val="00132996"/>
    <w:rsid w:val="00133BFD"/>
    <w:rsid w:val="00157679"/>
    <w:rsid w:val="00162C81"/>
    <w:rsid w:val="001732D3"/>
    <w:rsid w:val="001954FA"/>
    <w:rsid w:val="001C2481"/>
    <w:rsid w:val="001D7FDB"/>
    <w:rsid w:val="001E04CE"/>
    <w:rsid w:val="001E2E92"/>
    <w:rsid w:val="00202359"/>
    <w:rsid w:val="00214833"/>
    <w:rsid w:val="002179FD"/>
    <w:rsid w:val="00257D8F"/>
    <w:rsid w:val="002A68DB"/>
    <w:rsid w:val="002B1785"/>
    <w:rsid w:val="00314810"/>
    <w:rsid w:val="003162D4"/>
    <w:rsid w:val="00344AB5"/>
    <w:rsid w:val="0034536E"/>
    <w:rsid w:val="00376734"/>
    <w:rsid w:val="003859F5"/>
    <w:rsid w:val="003A2FDB"/>
    <w:rsid w:val="003B7449"/>
    <w:rsid w:val="004054F4"/>
    <w:rsid w:val="00444173"/>
    <w:rsid w:val="00444921"/>
    <w:rsid w:val="00473382"/>
    <w:rsid w:val="00483451"/>
    <w:rsid w:val="00492D79"/>
    <w:rsid w:val="004B0391"/>
    <w:rsid w:val="004C110B"/>
    <w:rsid w:val="004C1E89"/>
    <w:rsid w:val="004E6E5D"/>
    <w:rsid w:val="004F396F"/>
    <w:rsid w:val="004F40C3"/>
    <w:rsid w:val="00504A30"/>
    <w:rsid w:val="005253E5"/>
    <w:rsid w:val="00531490"/>
    <w:rsid w:val="0054064C"/>
    <w:rsid w:val="00543A05"/>
    <w:rsid w:val="005677EC"/>
    <w:rsid w:val="00572AD2"/>
    <w:rsid w:val="00577A81"/>
    <w:rsid w:val="005B4167"/>
    <w:rsid w:val="005F711E"/>
    <w:rsid w:val="0060563E"/>
    <w:rsid w:val="006203DE"/>
    <w:rsid w:val="0062145F"/>
    <w:rsid w:val="00650ED5"/>
    <w:rsid w:val="00672DE0"/>
    <w:rsid w:val="006B2362"/>
    <w:rsid w:val="006B524F"/>
    <w:rsid w:val="00711DEF"/>
    <w:rsid w:val="00724228"/>
    <w:rsid w:val="00732516"/>
    <w:rsid w:val="007538D6"/>
    <w:rsid w:val="00767929"/>
    <w:rsid w:val="00771CDF"/>
    <w:rsid w:val="00781964"/>
    <w:rsid w:val="007C057C"/>
    <w:rsid w:val="00820096"/>
    <w:rsid w:val="00833D9A"/>
    <w:rsid w:val="0084096A"/>
    <w:rsid w:val="00874887"/>
    <w:rsid w:val="00884B86"/>
    <w:rsid w:val="008859C9"/>
    <w:rsid w:val="008F3363"/>
    <w:rsid w:val="00933B86"/>
    <w:rsid w:val="00946A86"/>
    <w:rsid w:val="00984496"/>
    <w:rsid w:val="009850FE"/>
    <w:rsid w:val="00A220BF"/>
    <w:rsid w:val="00A365EF"/>
    <w:rsid w:val="00A5378C"/>
    <w:rsid w:val="00A60A4D"/>
    <w:rsid w:val="00A750E6"/>
    <w:rsid w:val="00A805AD"/>
    <w:rsid w:val="00A81038"/>
    <w:rsid w:val="00A86B3D"/>
    <w:rsid w:val="00A9272B"/>
    <w:rsid w:val="00A95487"/>
    <w:rsid w:val="00AC382C"/>
    <w:rsid w:val="00AD7549"/>
    <w:rsid w:val="00AF1073"/>
    <w:rsid w:val="00B25340"/>
    <w:rsid w:val="00B76A71"/>
    <w:rsid w:val="00BA4024"/>
    <w:rsid w:val="00BA48B0"/>
    <w:rsid w:val="00BE54E8"/>
    <w:rsid w:val="00C04DD9"/>
    <w:rsid w:val="00C06BDA"/>
    <w:rsid w:val="00C47592"/>
    <w:rsid w:val="00C52D30"/>
    <w:rsid w:val="00C91333"/>
    <w:rsid w:val="00C920DC"/>
    <w:rsid w:val="00CC1721"/>
    <w:rsid w:val="00CC25AC"/>
    <w:rsid w:val="00CC52F6"/>
    <w:rsid w:val="00CC7DF0"/>
    <w:rsid w:val="00D02414"/>
    <w:rsid w:val="00D071FE"/>
    <w:rsid w:val="00D111D7"/>
    <w:rsid w:val="00D20BE8"/>
    <w:rsid w:val="00D7229D"/>
    <w:rsid w:val="00DA49FE"/>
    <w:rsid w:val="00DC5FE9"/>
    <w:rsid w:val="00DE2D9E"/>
    <w:rsid w:val="00E429C4"/>
    <w:rsid w:val="00E444C7"/>
    <w:rsid w:val="00E65D61"/>
    <w:rsid w:val="00ED5848"/>
    <w:rsid w:val="00EE59E8"/>
    <w:rsid w:val="00EF600D"/>
    <w:rsid w:val="00F2698E"/>
    <w:rsid w:val="00F56509"/>
    <w:rsid w:val="00F61BF3"/>
    <w:rsid w:val="00F66CE0"/>
    <w:rsid w:val="00F81A3A"/>
    <w:rsid w:val="00F86791"/>
    <w:rsid w:val="00FE4179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A715419"/>
  <w15:chartTrackingRefBased/>
  <w15:docId w15:val="{B457CD25-98E2-419D-8599-91728045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4A30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i/>
      <w:sz w:val="24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pPr>
      <w:jc w:val="both"/>
    </w:pPr>
    <w:rPr>
      <w:rFonts w:cs="Arial"/>
      <w:szCs w:val="22"/>
    </w:rPr>
  </w:style>
  <w:style w:type="paragraph" w:styleId="BalloonText">
    <w:name w:val="Balloon Text"/>
    <w:basedOn w:val="Normal"/>
    <w:link w:val="BalloonTextChar"/>
    <w:unhideWhenUsed/>
    <w:rsid w:val="00C06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6BDA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06BDA"/>
    <w:rPr>
      <w:rFonts w:ascii="Arial" w:hAnsi="Arial"/>
    </w:rPr>
  </w:style>
  <w:style w:type="character" w:customStyle="1" w:styleId="FooterChar">
    <w:name w:val="Footer Char"/>
    <w:link w:val="Footer"/>
    <w:uiPriority w:val="99"/>
    <w:rsid w:val="00C06BDA"/>
    <w:rPr>
      <w:rFonts w:ascii="Arial" w:hAnsi="Arial"/>
    </w:rPr>
  </w:style>
  <w:style w:type="paragraph" w:customStyle="1" w:styleId="Fusszeile">
    <w:name w:val="Fusszeile"/>
    <w:basedOn w:val="Normal"/>
    <w:link w:val="FusszeileZchn"/>
    <w:qFormat/>
    <w:rsid w:val="00C06BDA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C06BDA"/>
    <w:rPr>
      <w:rFonts w:ascii="Arial" w:hAnsi="Arial" w:cs="Arial"/>
      <w:sz w:val="12"/>
      <w:szCs w:val="24"/>
    </w:rPr>
  </w:style>
  <w:style w:type="character" w:styleId="Strong">
    <w:name w:val="Strong"/>
    <w:qFormat/>
    <w:rsid w:val="00043408"/>
    <w:rPr>
      <w:rFonts w:ascii="Arial" w:hAnsi="Arial"/>
      <w:b/>
      <w:bCs/>
      <w:sz w:val="32"/>
    </w:rPr>
  </w:style>
  <w:style w:type="character" w:customStyle="1" w:styleId="Heading1Char">
    <w:name w:val="Heading 1 Char"/>
    <w:link w:val="Heading1"/>
    <w:locked/>
    <w:rsid w:val="006203DE"/>
    <w:rPr>
      <w:rFonts w:ascii="Arial" w:hAnsi="Arial"/>
      <w:b/>
      <w:kern w:val="28"/>
      <w:sz w:val="28"/>
    </w:rPr>
  </w:style>
  <w:style w:type="character" w:customStyle="1" w:styleId="Heading2Char">
    <w:name w:val="Heading 2 Char"/>
    <w:link w:val="Heading2"/>
    <w:locked/>
    <w:rsid w:val="006203DE"/>
    <w:rPr>
      <w:rFonts w:ascii="Arial" w:hAnsi="Arial"/>
      <w:b/>
      <w:i/>
      <w:sz w:val="24"/>
    </w:rPr>
  </w:style>
  <w:style w:type="character" w:customStyle="1" w:styleId="Heading3Char">
    <w:name w:val="Heading 3 Char"/>
    <w:link w:val="Heading3"/>
    <w:locked/>
    <w:rsid w:val="006203DE"/>
    <w:rPr>
      <w:rFonts w:ascii="Arial" w:hAnsi="Arial"/>
      <w:sz w:val="24"/>
    </w:rPr>
  </w:style>
  <w:style w:type="character" w:customStyle="1" w:styleId="Heading4Char">
    <w:name w:val="Heading 4 Char"/>
    <w:link w:val="Heading4"/>
    <w:locked/>
    <w:rsid w:val="006203DE"/>
    <w:rPr>
      <w:rFonts w:ascii="Calibri" w:hAnsi="Calibri"/>
      <w:i/>
      <w:sz w:val="24"/>
    </w:rPr>
  </w:style>
  <w:style w:type="character" w:customStyle="1" w:styleId="Heading5Char">
    <w:name w:val="Heading 5 Char"/>
    <w:link w:val="Heading5"/>
    <w:locked/>
    <w:rsid w:val="006203DE"/>
    <w:rPr>
      <w:rFonts w:ascii="Calibri" w:hAnsi="Calibri"/>
      <w:sz w:val="22"/>
    </w:rPr>
  </w:style>
  <w:style w:type="character" w:customStyle="1" w:styleId="Heading6Char">
    <w:name w:val="Heading 6 Char"/>
    <w:link w:val="Heading6"/>
    <w:locked/>
    <w:rsid w:val="006203DE"/>
    <w:rPr>
      <w:rFonts w:ascii="Calibri" w:hAnsi="Calibri"/>
      <w:i/>
      <w:sz w:val="22"/>
    </w:rPr>
  </w:style>
  <w:style w:type="character" w:customStyle="1" w:styleId="Heading7Char">
    <w:name w:val="Heading 7 Char"/>
    <w:link w:val="Heading7"/>
    <w:locked/>
    <w:rsid w:val="006203DE"/>
    <w:rPr>
      <w:rFonts w:ascii="Arial" w:hAnsi="Arial"/>
    </w:rPr>
  </w:style>
  <w:style w:type="character" w:customStyle="1" w:styleId="Heading8Char">
    <w:name w:val="Heading 8 Char"/>
    <w:link w:val="Heading8"/>
    <w:locked/>
    <w:rsid w:val="006203DE"/>
    <w:rPr>
      <w:rFonts w:ascii="Arial" w:hAnsi="Arial"/>
      <w:i/>
    </w:rPr>
  </w:style>
  <w:style w:type="character" w:customStyle="1" w:styleId="Heading9Char">
    <w:name w:val="Heading 9 Char"/>
    <w:link w:val="Heading9"/>
    <w:locked/>
    <w:rsid w:val="006203DE"/>
    <w:rPr>
      <w:rFonts w:ascii="Arial" w:hAnsi="Arial"/>
      <w:b/>
      <w:i/>
      <w:sz w:val="18"/>
    </w:rPr>
  </w:style>
  <w:style w:type="paragraph" w:customStyle="1" w:styleId="Tabelle">
    <w:name w:val="Tabelle"/>
    <w:basedOn w:val="Normal"/>
    <w:rsid w:val="006203DE"/>
    <w:pPr>
      <w:overflowPunct w:val="0"/>
      <w:autoSpaceDE w:val="0"/>
      <w:autoSpaceDN w:val="0"/>
      <w:adjustRightInd w:val="0"/>
      <w:spacing w:before="72" w:after="72" w:line="240" w:lineRule="atLeast"/>
      <w:textAlignment w:val="baseline"/>
    </w:pPr>
    <w:rPr>
      <w:rFonts w:ascii="Arial" w:hAnsi="Arial"/>
      <w:sz w:val="22"/>
    </w:rPr>
  </w:style>
  <w:style w:type="paragraph" w:styleId="TableofFigures">
    <w:name w:val="table of figures"/>
    <w:basedOn w:val="Normal"/>
    <w:next w:val="Normal"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480" w:hanging="480"/>
      <w:jc w:val="both"/>
      <w:textAlignment w:val="baseline"/>
    </w:pPr>
    <w:rPr>
      <w:rFonts w:ascii="Arial" w:hAnsi="Arial"/>
      <w:sz w:val="22"/>
    </w:rPr>
  </w:style>
  <w:style w:type="paragraph" w:customStyle="1" w:styleId="Tabellenberschrift">
    <w:name w:val="Tabellenüberschrift"/>
    <w:basedOn w:val="Normal"/>
    <w:next w:val="Tabelle"/>
    <w:rsid w:val="006203DE"/>
    <w:pPr>
      <w:keepNext/>
      <w:keepLines/>
      <w:tabs>
        <w:tab w:val="left" w:pos="1418"/>
      </w:tabs>
      <w:overflowPunct w:val="0"/>
      <w:autoSpaceDE w:val="0"/>
      <w:autoSpaceDN w:val="0"/>
      <w:adjustRightInd w:val="0"/>
      <w:spacing w:after="120" w:line="240" w:lineRule="atLeast"/>
      <w:jc w:val="both"/>
      <w:textAlignment w:val="baseline"/>
    </w:pPr>
    <w:rPr>
      <w:rFonts w:ascii="Arial" w:hAnsi="Arial"/>
      <w:b/>
      <w:sz w:val="22"/>
    </w:rPr>
  </w:style>
  <w:style w:type="paragraph" w:styleId="Title">
    <w:name w:val="Title"/>
    <w:basedOn w:val="Signature"/>
    <w:link w:val="TitleChar"/>
    <w:qFormat/>
    <w:rsid w:val="006203DE"/>
    <w:pPr>
      <w:spacing w:before="240" w:after="240" w:line="360" w:lineRule="atLeast"/>
      <w:jc w:val="center"/>
    </w:pPr>
    <w:rPr>
      <w:rFonts w:ascii="Arial Black" w:hAnsi="Arial Black"/>
      <w:b w:val="0"/>
      <w:sz w:val="28"/>
    </w:rPr>
  </w:style>
  <w:style w:type="character" w:customStyle="1" w:styleId="TitleChar">
    <w:name w:val="Title Char"/>
    <w:basedOn w:val="DefaultParagraphFont"/>
    <w:link w:val="Title"/>
    <w:rsid w:val="006203DE"/>
    <w:rPr>
      <w:rFonts w:ascii="Arial Black" w:hAnsi="Arial Black"/>
      <w:sz w:val="28"/>
    </w:rPr>
  </w:style>
  <w:style w:type="paragraph" w:styleId="Signature">
    <w:name w:val="Signature"/>
    <w:basedOn w:val="Normal"/>
    <w:link w:val="SignatureChar"/>
    <w:rsid w:val="006203DE"/>
    <w:pPr>
      <w:keepLine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Arial" w:hAnsi="Arial"/>
      <w:b/>
      <w:sz w:val="22"/>
    </w:rPr>
  </w:style>
  <w:style w:type="character" w:customStyle="1" w:styleId="SignatureChar">
    <w:name w:val="Signature Char"/>
    <w:basedOn w:val="DefaultParagraphFont"/>
    <w:link w:val="Signature"/>
    <w:rsid w:val="006203DE"/>
    <w:rPr>
      <w:rFonts w:ascii="Arial" w:hAnsi="Arial"/>
      <w:b/>
      <w:sz w:val="22"/>
    </w:rPr>
  </w:style>
  <w:style w:type="paragraph" w:styleId="Subtitle">
    <w:name w:val="Subtitle"/>
    <w:basedOn w:val="Normal"/>
    <w:link w:val="SubtitleChar"/>
    <w:qFormat/>
    <w:rsid w:val="006203DE"/>
    <w:pPr>
      <w:keepLines/>
      <w:overflowPunct w:val="0"/>
      <w:autoSpaceDE w:val="0"/>
      <w:autoSpaceDN w:val="0"/>
      <w:adjustRightInd w:val="0"/>
      <w:spacing w:before="120" w:after="240" w:line="360" w:lineRule="atLeast"/>
      <w:jc w:val="center"/>
      <w:textAlignment w:val="baseline"/>
      <w:outlineLvl w:val="1"/>
    </w:pPr>
    <w:rPr>
      <w:rFonts w:ascii="Arial Black" w:hAnsi="Arial Black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203DE"/>
    <w:rPr>
      <w:rFonts w:ascii="Arial Black" w:hAnsi="Arial Black" w:cs="Arial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6203DE"/>
    <w:pPr>
      <w:keepLines/>
      <w:tabs>
        <w:tab w:val="left" w:pos="480"/>
        <w:tab w:val="right" w:leader="dot" w:pos="9627"/>
      </w:tabs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Arial" w:hAnsi="Arial"/>
      <w:sz w:val="22"/>
    </w:rPr>
  </w:style>
  <w:style w:type="paragraph" w:styleId="TOC2">
    <w:name w:val="toc 2"/>
    <w:basedOn w:val="TOC1"/>
    <w:next w:val="Normal"/>
    <w:autoRedefine/>
    <w:uiPriority w:val="39"/>
    <w:rsid w:val="006203DE"/>
    <w:pPr>
      <w:spacing w:before="0"/>
      <w:ind w:left="238"/>
    </w:pPr>
  </w:style>
  <w:style w:type="paragraph" w:styleId="TOC3">
    <w:name w:val="toc 3"/>
    <w:basedOn w:val="TOC2"/>
    <w:next w:val="Normal"/>
    <w:autoRedefine/>
    <w:uiPriority w:val="39"/>
    <w:rsid w:val="006203DE"/>
    <w:pPr>
      <w:ind w:left="480"/>
    </w:pPr>
  </w:style>
  <w:style w:type="paragraph" w:styleId="TOC4">
    <w:name w:val="toc 4"/>
    <w:basedOn w:val="TOC3"/>
    <w:next w:val="Normal"/>
    <w:autoRedefine/>
    <w:semiHidden/>
    <w:rsid w:val="006203DE"/>
    <w:pPr>
      <w:ind w:left="720"/>
    </w:pPr>
  </w:style>
  <w:style w:type="paragraph" w:styleId="ListBullet">
    <w:name w:val="List Bullet"/>
    <w:basedOn w:val="Normal"/>
    <w:autoRedefine/>
    <w:rsid w:val="006203DE"/>
    <w:pPr>
      <w:keepLines/>
      <w:tabs>
        <w:tab w:val="num" w:pos="432"/>
      </w:tabs>
      <w:overflowPunct w:val="0"/>
      <w:autoSpaceDE w:val="0"/>
      <w:autoSpaceDN w:val="0"/>
      <w:adjustRightInd w:val="0"/>
      <w:spacing w:after="240" w:line="360" w:lineRule="atLeast"/>
      <w:ind w:left="432" w:hanging="432"/>
      <w:jc w:val="both"/>
      <w:textAlignment w:val="baseline"/>
    </w:pPr>
    <w:rPr>
      <w:rFonts w:ascii="Arial" w:hAnsi="Arial"/>
      <w:sz w:val="22"/>
    </w:rPr>
  </w:style>
  <w:style w:type="paragraph" w:styleId="ListBullet2">
    <w:name w:val="List Bullet 2"/>
    <w:basedOn w:val="Normal"/>
    <w:autoRedefine/>
    <w:rsid w:val="006203DE"/>
    <w:pPr>
      <w:keepLines/>
      <w:numPr>
        <w:numId w:val="2"/>
      </w:num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paragraph" w:styleId="ListBullet3">
    <w:name w:val="List Bullet 3"/>
    <w:basedOn w:val="Normal"/>
    <w:autoRedefine/>
    <w:rsid w:val="006203DE"/>
    <w:pPr>
      <w:keepLines/>
      <w:numPr>
        <w:numId w:val="3"/>
      </w:num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paragraph" w:styleId="ListBullet4">
    <w:name w:val="List Bullet 4"/>
    <w:basedOn w:val="Normal"/>
    <w:autoRedefine/>
    <w:rsid w:val="006203DE"/>
    <w:pPr>
      <w:keepLines/>
      <w:numPr>
        <w:numId w:val="4"/>
      </w:num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paragraph" w:styleId="ListBullet5">
    <w:name w:val="List Bullet 5"/>
    <w:basedOn w:val="Normal"/>
    <w:autoRedefine/>
    <w:rsid w:val="006203DE"/>
    <w:pPr>
      <w:keepLines/>
      <w:numPr>
        <w:numId w:val="5"/>
      </w:num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paragraph" w:styleId="Caption">
    <w:name w:val="caption"/>
    <w:basedOn w:val="Tabellenberschrift"/>
    <w:next w:val="Tabelle"/>
    <w:qFormat/>
    <w:rsid w:val="006203DE"/>
    <w:pPr>
      <w:tabs>
        <w:tab w:val="left" w:pos="1134"/>
      </w:tabs>
      <w:spacing w:before="120"/>
      <w:ind w:left="1134" w:hanging="1134"/>
    </w:pPr>
  </w:style>
  <w:style w:type="paragraph" w:customStyle="1" w:styleId="Betreff">
    <w:name w:val="Betreff"/>
    <w:basedOn w:val="Normal"/>
    <w:rsid w:val="006203DE"/>
    <w:pPr>
      <w:keepLines/>
      <w:tabs>
        <w:tab w:val="left" w:pos="1134"/>
      </w:tabs>
      <w:overflowPunct w:val="0"/>
      <w:autoSpaceDE w:val="0"/>
      <w:autoSpaceDN w:val="0"/>
      <w:adjustRightInd w:val="0"/>
      <w:spacing w:before="600" w:after="480" w:line="360" w:lineRule="atLeast"/>
      <w:textAlignment w:val="baseline"/>
    </w:pPr>
    <w:rPr>
      <w:rFonts w:ascii="Arial" w:hAnsi="Arial"/>
      <w:b/>
      <w:sz w:val="22"/>
    </w:rPr>
  </w:style>
  <w:style w:type="paragraph" w:styleId="DocumentMap">
    <w:name w:val="Document Map"/>
    <w:basedOn w:val="Normal"/>
    <w:link w:val="DocumentMapChar"/>
    <w:semiHidden/>
    <w:rsid w:val="006203DE"/>
    <w:pPr>
      <w:keepLines/>
      <w:shd w:val="clear" w:color="auto" w:fill="000080"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Tahoma" w:hAnsi="Tahoma" w:cs="Tahoma"/>
      <w:sz w:val="22"/>
    </w:rPr>
  </w:style>
  <w:style w:type="character" w:customStyle="1" w:styleId="DocumentMapChar">
    <w:name w:val="Document Map Char"/>
    <w:basedOn w:val="DefaultParagraphFont"/>
    <w:link w:val="DocumentMap"/>
    <w:semiHidden/>
    <w:rsid w:val="006203DE"/>
    <w:rPr>
      <w:rFonts w:ascii="Tahoma" w:hAnsi="Tahoma" w:cs="Tahoma"/>
      <w:sz w:val="22"/>
      <w:shd w:val="clear" w:color="auto" w:fill="000080"/>
    </w:rPr>
  </w:style>
  <w:style w:type="paragraph" w:styleId="EndnoteText">
    <w:name w:val="endnote text"/>
    <w:basedOn w:val="Normal"/>
    <w:link w:val="EndnoteTextChar"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6203DE"/>
    <w:rPr>
      <w:rFonts w:ascii="Arial" w:hAnsi="Arial"/>
      <w:sz w:val="18"/>
    </w:rPr>
  </w:style>
  <w:style w:type="paragraph" w:styleId="NoteHeading">
    <w:name w:val="Note Heading"/>
    <w:basedOn w:val="Normal"/>
    <w:next w:val="Normal"/>
    <w:link w:val="NoteHeading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character" w:customStyle="1" w:styleId="NoteHeadingChar">
    <w:name w:val="Note Heading Char"/>
    <w:basedOn w:val="DefaultParagraphFont"/>
    <w:link w:val="NoteHeading"/>
    <w:rsid w:val="006203DE"/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semiHidden/>
    <w:rsid w:val="006203DE"/>
    <w:pPr>
      <w:keepLines/>
      <w:tabs>
        <w:tab w:val="left" w:pos="284"/>
      </w:tabs>
      <w:overflowPunct w:val="0"/>
      <w:autoSpaceDE w:val="0"/>
      <w:autoSpaceDN w:val="0"/>
      <w:adjustRightInd w:val="0"/>
      <w:spacing w:after="120" w:line="240" w:lineRule="atLeast"/>
      <w:ind w:left="284" w:hanging="284"/>
      <w:textAlignment w:val="baseline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6203DE"/>
    <w:rPr>
      <w:rFonts w:ascii="Arial" w:hAnsi="Arial"/>
      <w:sz w:val="18"/>
    </w:rPr>
  </w:style>
  <w:style w:type="character" w:styleId="FootnoteReference">
    <w:name w:val="footnote reference"/>
    <w:semiHidden/>
    <w:rsid w:val="006203DE"/>
    <w:rPr>
      <w:rFonts w:cs="Times New Roman"/>
      <w:position w:val="6"/>
      <w:sz w:val="14"/>
    </w:rPr>
  </w:style>
  <w:style w:type="paragraph" w:styleId="HTMLAddress">
    <w:name w:val="HTML Address"/>
    <w:basedOn w:val="Normal"/>
    <w:link w:val="HTMLAddress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i/>
      <w:iCs/>
      <w:sz w:val="22"/>
    </w:rPr>
  </w:style>
  <w:style w:type="character" w:customStyle="1" w:styleId="HTMLAddressChar">
    <w:name w:val="HTML Address Char"/>
    <w:basedOn w:val="DefaultParagraphFont"/>
    <w:link w:val="HTMLAddress"/>
    <w:rsid w:val="006203DE"/>
    <w:rPr>
      <w:rFonts w:ascii="Arial" w:hAnsi="Arial"/>
      <w:i/>
      <w:iCs/>
      <w:sz w:val="22"/>
    </w:rPr>
  </w:style>
  <w:style w:type="paragraph" w:styleId="HTMLPreformatted">
    <w:name w:val="HTML Preformatted"/>
    <w:basedOn w:val="Normal"/>
    <w:link w:val="HTMLPreformatted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6203DE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240" w:hanging="240"/>
      <w:jc w:val="both"/>
      <w:textAlignment w:val="baseline"/>
    </w:pPr>
    <w:rPr>
      <w:rFonts w:ascii="Arial" w:hAnsi="Arial"/>
      <w:sz w:val="22"/>
    </w:rPr>
  </w:style>
  <w:style w:type="paragraph" w:styleId="Index2">
    <w:name w:val="index 2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480" w:hanging="240"/>
      <w:jc w:val="both"/>
      <w:textAlignment w:val="baseline"/>
    </w:pPr>
    <w:rPr>
      <w:rFonts w:ascii="Arial" w:hAnsi="Arial"/>
      <w:sz w:val="22"/>
    </w:rPr>
  </w:style>
  <w:style w:type="paragraph" w:styleId="Index3">
    <w:name w:val="index 3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720" w:hanging="240"/>
      <w:jc w:val="both"/>
      <w:textAlignment w:val="baseline"/>
    </w:pPr>
    <w:rPr>
      <w:rFonts w:ascii="Arial" w:hAnsi="Arial"/>
      <w:sz w:val="22"/>
    </w:rPr>
  </w:style>
  <w:style w:type="paragraph" w:styleId="Index4">
    <w:name w:val="index 4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960" w:hanging="240"/>
      <w:jc w:val="both"/>
      <w:textAlignment w:val="baseline"/>
    </w:pPr>
    <w:rPr>
      <w:rFonts w:ascii="Arial" w:hAnsi="Arial"/>
      <w:sz w:val="22"/>
    </w:rPr>
  </w:style>
  <w:style w:type="paragraph" w:styleId="Index5">
    <w:name w:val="index 5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200" w:hanging="240"/>
      <w:jc w:val="both"/>
      <w:textAlignment w:val="baseline"/>
    </w:pPr>
    <w:rPr>
      <w:rFonts w:ascii="Arial" w:hAnsi="Arial"/>
      <w:sz w:val="22"/>
    </w:rPr>
  </w:style>
  <w:style w:type="paragraph" w:styleId="Index6">
    <w:name w:val="index 6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440" w:hanging="240"/>
      <w:jc w:val="both"/>
      <w:textAlignment w:val="baseline"/>
    </w:pPr>
    <w:rPr>
      <w:rFonts w:ascii="Arial" w:hAnsi="Arial"/>
      <w:sz w:val="22"/>
    </w:rPr>
  </w:style>
  <w:style w:type="paragraph" w:styleId="Index7">
    <w:name w:val="index 7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680" w:hanging="240"/>
      <w:jc w:val="both"/>
      <w:textAlignment w:val="baseline"/>
    </w:pPr>
    <w:rPr>
      <w:rFonts w:ascii="Arial" w:hAnsi="Arial"/>
      <w:sz w:val="22"/>
    </w:rPr>
  </w:style>
  <w:style w:type="paragraph" w:styleId="Index8">
    <w:name w:val="index 8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920" w:hanging="240"/>
      <w:jc w:val="both"/>
      <w:textAlignment w:val="baseline"/>
    </w:pPr>
    <w:rPr>
      <w:rFonts w:ascii="Arial" w:hAnsi="Arial"/>
      <w:sz w:val="22"/>
    </w:rPr>
  </w:style>
  <w:style w:type="paragraph" w:styleId="Index9">
    <w:name w:val="index 9"/>
    <w:basedOn w:val="Normal"/>
    <w:next w:val="Normal"/>
    <w:autoRedefine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2160" w:hanging="240"/>
      <w:jc w:val="both"/>
      <w:textAlignment w:val="baseline"/>
    </w:pPr>
    <w:rPr>
      <w:rFonts w:ascii="Arial" w:hAnsi="Arial"/>
      <w:sz w:val="22"/>
    </w:rPr>
  </w:style>
  <w:style w:type="paragraph" w:styleId="IndexHeading">
    <w:name w:val="index heading"/>
    <w:basedOn w:val="Normal"/>
    <w:next w:val="Index1"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 w:cs="Arial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6203DE"/>
    <w:rPr>
      <w:rFonts w:ascii="Arial" w:hAnsi="Arial"/>
      <w:sz w:val="18"/>
    </w:rPr>
  </w:style>
  <w:style w:type="character" w:styleId="CommentReference">
    <w:name w:val="annotation reference"/>
    <w:semiHidden/>
    <w:rsid w:val="006203DE"/>
    <w:rPr>
      <w:rFonts w:cs="Times New Roman"/>
      <w:sz w:val="16"/>
      <w:szCs w:val="16"/>
    </w:rPr>
  </w:style>
  <w:style w:type="paragraph" w:styleId="List">
    <w:name w:val="List"/>
    <w:basedOn w:val="Normal"/>
    <w:rsid w:val="006203DE"/>
    <w:pPr>
      <w:keepLines/>
      <w:numPr>
        <w:numId w:val="13"/>
      </w:numPr>
      <w:overflowPunct w:val="0"/>
      <w:autoSpaceDE w:val="0"/>
      <w:autoSpaceDN w:val="0"/>
      <w:adjustRightInd w:val="0"/>
      <w:spacing w:after="120" w:line="360" w:lineRule="atLeast"/>
      <w:jc w:val="both"/>
      <w:textAlignment w:val="baseline"/>
    </w:pPr>
    <w:rPr>
      <w:rFonts w:ascii="Arial" w:hAnsi="Arial"/>
      <w:sz w:val="22"/>
    </w:rPr>
  </w:style>
  <w:style w:type="paragraph" w:styleId="List2">
    <w:name w:val="List 2"/>
    <w:basedOn w:val="List"/>
    <w:rsid w:val="006203DE"/>
    <w:pPr>
      <w:numPr>
        <w:numId w:val="0"/>
      </w:numPr>
    </w:pPr>
  </w:style>
  <w:style w:type="paragraph" w:styleId="List3">
    <w:name w:val="List 3"/>
    <w:basedOn w:val="List2"/>
    <w:rsid w:val="006203DE"/>
  </w:style>
  <w:style w:type="paragraph" w:styleId="List4">
    <w:name w:val="List 4"/>
    <w:basedOn w:val="Normal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132" w:hanging="283"/>
      <w:jc w:val="both"/>
      <w:textAlignment w:val="baseline"/>
    </w:pPr>
    <w:rPr>
      <w:rFonts w:ascii="Arial" w:hAnsi="Arial"/>
      <w:sz w:val="22"/>
    </w:rPr>
  </w:style>
  <w:style w:type="paragraph" w:styleId="List5">
    <w:name w:val="List 5"/>
    <w:basedOn w:val="Normal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1415" w:hanging="283"/>
      <w:jc w:val="both"/>
      <w:textAlignment w:val="baseline"/>
    </w:pPr>
    <w:rPr>
      <w:rFonts w:ascii="Arial" w:hAnsi="Arial"/>
      <w:sz w:val="22"/>
    </w:rPr>
  </w:style>
  <w:style w:type="paragraph" w:styleId="ListContinue">
    <w:name w:val="List Continue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283"/>
      <w:jc w:val="both"/>
      <w:textAlignment w:val="baseline"/>
    </w:pPr>
    <w:rPr>
      <w:rFonts w:ascii="Arial" w:hAnsi="Arial"/>
      <w:sz w:val="22"/>
    </w:rPr>
  </w:style>
  <w:style w:type="paragraph" w:styleId="ListContinue2">
    <w:name w:val="List Continue 2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566"/>
      <w:jc w:val="both"/>
      <w:textAlignment w:val="baseline"/>
    </w:pPr>
    <w:rPr>
      <w:rFonts w:ascii="Arial" w:hAnsi="Arial"/>
      <w:sz w:val="22"/>
    </w:rPr>
  </w:style>
  <w:style w:type="paragraph" w:styleId="ListContinue3">
    <w:name w:val="List Continue 3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849"/>
      <w:jc w:val="both"/>
      <w:textAlignment w:val="baseline"/>
    </w:pPr>
    <w:rPr>
      <w:rFonts w:ascii="Arial" w:hAnsi="Arial"/>
      <w:sz w:val="22"/>
    </w:rPr>
  </w:style>
  <w:style w:type="paragraph" w:styleId="ListContinue4">
    <w:name w:val="List Continue 4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1132"/>
      <w:jc w:val="both"/>
      <w:textAlignment w:val="baseline"/>
    </w:pPr>
    <w:rPr>
      <w:rFonts w:ascii="Arial" w:hAnsi="Arial"/>
      <w:sz w:val="22"/>
    </w:rPr>
  </w:style>
  <w:style w:type="paragraph" w:styleId="ListContinue5">
    <w:name w:val="List Continue 5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1415"/>
      <w:jc w:val="both"/>
      <w:textAlignment w:val="baseline"/>
    </w:pPr>
    <w:rPr>
      <w:rFonts w:ascii="Arial" w:hAnsi="Arial"/>
      <w:sz w:val="22"/>
    </w:rPr>
  </w:style>
  <w:style w:type="paragraph" w:styleId="ListNumber">
    <w:name w:val="List Number"/>
    <w:basedOn w:val="Normal"/>
    <w:rsid w:val="006203DE"/>
    <w:pPr>
      <w:keepLines/>
      <w:numPr>
        <w:numId w:val="6"/>
      </w:numPr>
      <w:overflowPunct w:val="0"/>
      <w:autoSpaceDE w:val="0"/>
      <w:autoSpaceDN w:val="0"/>
      <w:adjustRightInd w:val="0"/>
      <w:spacing w:after="240" w:line="360" w:lineRule="atLeast"/>
      <w:ind w:left="360"/>
      <w:jc w:val="both"/>
      <w:textAlignment w:val="baseline"/>
    </w:pPr>
    <w:rPr>
      <w:rFonts w:ascii="Arial" w:hAnsi="Arial"/>
      <w:sz w:val="22"/>
    </w:rPr>
  </w:style>
  <w:style w:type="paragraph" w:styleId="ListNumber2">
    <w:name w:val="List Number 2"/>
    <w:basedOn w:val="Normal"/>
    <w:rsid w:val="006203DE"/>
    <w:pPr>
      <w:keepLines/>
      <w:numPr>
        <w:numId w:val="7"/>
      </w:numPr>
      <w:tabs>
        <w:tab w:val="num" w:pos="643"/>
      </w:tabs>
      <w:overflowPunct w:val="0"/>
      <w:autoSpaceDE w:val="0"/>
      <w:autoSpaceDN w:val="0"/>
      <w:adjustRightInd w:val="0"/>
      <w:spacing w:after="240" w:line="360" w:lineRule="atLeast"/>
      <w:ind w:left="643"/>
      <w:jc w:val="both"/>
      <w:textAlignment w:val="baseline"/>
    </w:pPr>
    <w:rPr>
      <w:rFonts w:ascii="Arial" w:hAnsi="Arial"/>
      <w:sz w:val="22"/>
    </w:rPr>
  </w:style>
  <w:style w:type="paragraph" w:styleId="ListNumber3">
    <w:name w:val="List Number 3"/>
    <w:basedOn w:val="Normal"/>
    <w:rsid w:val="006203DE"/>
    <w:pPr>
      <w:keepLines/>
      <w:numPr>
        <w:numId w:val="8"/>
      </w:numPr>
      <w:tabs>
        <w:tab w:val="num" w:pos="926"/>
      </w:tabs>
      <w:overflowPunct w:val="0"/>
      <w:autoSpaceDE w:val="0"/>
      <w:autoSpaceDN w:val="0"/>
      <w:adjustRightInd w:val="0"/>
      <w:spacing w:after="240" w:line="360" w:lineRule="atLeast"/>
      <w:ind w:left="926"/>
      <w:jc w:val="both"/>
      <w:textAlignment w:val="baseline"/>
    </w:pPr>
    <w:rPr>
      <w:rFonts w:ascii="Arial" w:hAnsi="Arial"/>
      <w:sz w:val="22"/>
    </w:rPr>
  </w:style>
  <w:style w:type="paragraph" w:styleId="ListNumber4">
    <w:name w:val="List Number 4"/>
    <w:basedOn w:val="Normal"/>
    <w:rsid w:val="006203DE"/>
    <w:pPr>
      <w:keepLines/>
      <w:numPr>
        <w:numId w:val="9"/>
      </w:numPr>
      <w:tabs>
        <w:tab w:val="num" w:pos="1209"/>
      </w:tabs>
      <w:overflowPunct w:val="0"/>
      <w:autoSpaceDE w:val="0"/>
      <w:autoSpaceDN w:val="0"/>
      <w:adjustRightInd w:val="0"/>
      <w:spacing w:after="240" w:line="360" w:lineRule="atLeast"/>
      <w:ind w:left="1209"/>
      <w:jc w:val="both"/>
      <w:textAlignment w:val="baseline"/>
    </w:pPr>
    <w:rPr>
      <w:rFonts w:ascii="Arial" w:hAnsi="Arial"/>
      <w:sz w:val="22"/>
    </w:rPr>
  </w:style>
  <w:style w:type="paragraph" w:styleId="ListNumber5">
    <w:name w:val="List Number 5"/>
    <w:basedOn w:val="Normal"/>
    <w:rsid w:val="006203DE"/>
    <w:pPr>
      <w:keepLines/>
      <w:numPr>
        <w:numId w:val="10"/>
      </w:numPr>
      <w:tabs>
        <w:tab w:val="num" w:pos="1492"/>
      </w:tabs>
      <w:overflowPunct w:val="0"/>
      <w:autoSpaceDE w:val="0"/>
      <w:autoSpaceDN w:val="0"/>
      <w:adjustRightInd w:val="0"/>
      <w:spacing w:after="240" w:line="360" w:lineRule="atLeast"/>
      <w:ind w:left="1492"/>
      <w:jc w:val="both"/>
      <w:textAlignment w:val="baseline"/>
    </w:pPr>
    <w:rPr>
      <w:rFonts w:ascii="Arial" w:hAnsi="Arial"/>
      <w:sz w:val="22"/>
    </w:rPr>
  </w:style>
  <w:style w:type="paragraph" w:styleId="MacroText">
    <w:name w:val="macro"/>
    <w:link w:val="MacroTextChar"/>
    <w:semiHidden/>
    <w:rsid w:val="006203DE"/>
    <w:pPr>
      <w:keepLine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6203DE"/>
    <w:rPr>
      <w:rFonts w:ascii="Courier New" w:hAnsi="Courier New" w:cs="Courier New"/>
    </w:rPr>
  </w:style>
  <w:style w:type="paragraph" w:styleId="MessageHeader">
    <w:name w:val="Message Header"/>
    <w:basedOn w:val="Normal"/>
    <w:link w:val="MessageHeaderChar"/>
    <w:rsid w:val="006203DE"/>
    <w:pPr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240" w:line="360" w:lineRule="atLeast"/>
      <w:ind w:left="1134" w:hanging="1134"/>
      <w:jc w:val="both"/>
      <w:textAlignment w:val="baseline"/>
    </w:pPr>
    <w:rPr>
      <w:rFonts w:ascii="Arial" w:hAnsi="Arial" w:cs="Arial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203DE"/>
    <w:rPr>
      <w:rFonts w:ascii="Arial" w:hAnsi="Arial" w:cs="Arial"/>
      <w:sz w:val="22"/>
      <w:szCs w:val="24"/>
      <w:shd w:val="pct20" w:color="auto" w:fill="auto"/>
    </w:rPr>
  </w:style>
  <w:style w:type="paragraph" w:styleId="PlainText">
    <w:name w:val="Plain Text"/>
    <w:basedOn w:val="Normal"/>
    <w:link w:val="PlainText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6203DE"/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240" w:hanging="240"/>
      <w:jc w:val="both"/>
      <w:textAlignment w:val="baseline"/>
    </w:pPr>
    <w:rPr>
      <w:rFonts w:ascii="Arial" w:hAnsi="Arial"/>
      <w:sz w:val="22"/>
    </w:rPr>
  </w:style>
  <w:style w:type="paragraph" w:styleId="TOAHeading">
    <w:name w:val="toa heading"/>
    <w:basedOn w:val="Normal"/>
    <w:next w:val="Normal"/>
    <w:semiHidden/>
    <w:rsid w:val="006203DE"/>
    <w:pPr>
      <w:keepLines/>
      <w:overflowPunct w:val="0"/>
      <w:autoSpaceDE w:val="0"/>
      <w:autoSpaceDN w:val="0"/>
      <w:adjustRightInd w:val="0"/>
      <w:spacing w:before="120" w:after="240" w:line="360" w:lineRule="atLeast"/>
      <w:jc w:val="both"/>
      <w:textAlignment w:val="baseline"/>
    </w:pPr>
    <w:rPr>
      <w:rFonts w:ascii="Arial" w:hAnsi="Arial" w:cs="Arial"/>
      <w:b/>
      <w:bCs/>
      <w:sz w:val="22"/>
      <w:szCs w:val="24"/>
    </w:rPr>
  </w:style>
  <w:style w:type="paragraph" w:styleId="NormalIndent">
    <w:name w:val="Normal Indent"/>
    <w:basedOn w:val="Normal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708"/>
      <w:jc w:val="both"/>
      <w:textAlignment w:val="baseline"/>
    </w:pPr>
    <w:rPr>
      <w:rFonts w:ascii="Arial" w:hAnsi="Arial"/>
      <w:sz w:val="22"/>
    </w:rPr>
  </w:style>
  <w:style w:type="paragraph" w:styleId="TOC5">
    <w:name w:val="toc 5"/>
    <w:basedOn w:val="TOC4"/>
    <w:next w:val="Normal"/>
    <w:autoRedefine/>
    <w:semiHidden/>
    <w:rsid w:val="006203DE"/>
    <w:pPr>
      <w:ind w:left="960"/>
    </w:pPr>
  </w:style>
  <w:style w:type="paragraph" w:styleId="TOC6">
    <w:name w:val="toc 6"/>
    <w:basedOn w:val="TOC5"/>
    <w:next w:val="Normal"/>
    <w:autoRedefine/>
    <w:semiHidden/>
    <w:rsid w:val="006203DE"/>
    <w:pPr>
      <w:ind w:left="1200"/>
    </w:pPr>
  </w:style>
  <w:style w:type="paragraph" w:styleId="TOC7">
    <w:name w:val="toc 7"/>
    <w:basedOn w:val="TOC6"/>
    <w:next w:val="Normal"/>
    <w:autoRedefine/>
    <w:semiHidden/>
    <w:rsid w:val="006203DE"/>
    <w:pPr>
      <w:ind w:left="1440"/>
    </w:pPr>
  </w:style>
  <w:style w:type="paragraph" w:styleId="TOC8">
    <w:name w:val="toc 8"/>
    <w:basedOn w:val="TOC7"/>
    <w:next w:val="Normal"/>
    <w:autoRedefine/>
    <w:semiHidden/>
    <w:rsid w:val="006203DE"/>
    <w:pPr>
      <w:ind w:left="1680"/>
    </w:pPr>
  </w:style>
  <w:style w:type="paragraph" w:styleId="TOC9">
    <w:name w:val="toc 9"/>
    <w:basedOn w:val="TOC8"/>
    <w:next w:val="Normal"/>
    <w:autoRedefine/>
    <w:semiHidden/>
    <w:rsid w:val="006203DE"/>
    <w:pPr>
      <w:ind w:left="1920"/>
    </w:pPr>
  </w:style>
  <w:style w:type="paragraph" w:customStyle="1" w:styleId="WBI-Adresse">
    <w:name w:val="WBI-Adresse"/>
    <w:basedOn w:val="Normal"/>
    <w:rsid w:val="006203DE"/>
    <w:pPr>
      <w:keepLines/>
      <w:tabs>
        <w:tab w:val="left" w:pos="5104"/>
        <w:tab w:val="left" w:pos="6237"/>
      </w:tabs>
      <w:overflowPunct w:val="0"/>
      <w:autoSpaceDE w:val="0"/>
      <w:autoSpaceDN w:val="0"/>
      <w:adjustRightInd w:val="0"/>
      <w:spacing w:after="120" w:line="240" w:lineRule="atLeast"/>
      <w:jc w:val="both"/>
      <w:textAlignment w:val="baseline"/>
    </w:pPr>
    <w:rPr>
      <w:rFonts w:ascii="Arial" w:hAnsi="Arial"/>
      <w:sz w:val="14"/>
      <w:u w:val="single"/>
    </w:rPr>
  </w:style>
  <w:style w:type="table" w:styleId="TableGrid">
    <w:name w:val="Table Grid"/>
    <w:basedOn w:val="TableNormal"/>
    <w:uiPriority w:val="39"/>
    <w:rsid w:val="006203DE"/>
    <w:pPr>
      <w:keepLines/>
      <w:overflowPunct w:val="0"/>
      <w:autoSpaceDE w:val="0"/>
      <w:autoSpaceDN w:val="0"/>
      <w:adjustRightInd w:val="0"/>
      <w:spacing w:after="24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link w:val="Salutation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character" w:customStyle="1" w:styleId="SalutationChar">
    <w:name w:val="Salutation Char"/>
    <w:basedOn w:val="DefaultParagraphFont"/>
    <w:link w:val="Salutation"/>
    <w:rsid w:val="006203DE"/>
    <w:rPr>
      <w:rFonts w:ascii="Arial" w:hAnsi="Arial"/>
      <w:sz w:val="22"/>
    </w:rPr>
  </w:style>
  <w:style w:type="paragraph" w:customStyle="1" w:styleId="Anschrift">
    <w:name w:val="Anschrift"/>
    <w:basedOn w:val="Normal"/>
    <w:rsid w:val="006203DE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hAnsi="Arial"/>
      <w:sz w:val="22"/>
    </w:rPr>
  </w:style>
  <w:style w:type="paragraph" w:customStyle="1" w:styleId="Aufzhlung">
    <w:name w:val="Aufzählung"/>
    <w:basedOn w:val="Normal"/>
    <w:rsid w:val="006203DE"/>
    <w:pPr>
      <w:keepLines/>
      <w:tabs>
        <w:tab w:val="left" w:pos="851"/>
      </w:tabs>
      <w:overflowPunct w:val="0"/>
      <w:autoSpaceDE w:val="0"/>
      <w:autoSpaceDN w:val="0"/>
      <w:adjustRightInd w:val="0"/>
      <w:spacing w:line="240" w:lineRule="atLeast"/>
      <w:ind w:left="850" w:hanging="283"/>
      <w:jc w:val="both"/>
      <w:textAlignment w:val="baseline"/>
    </w:pPr>
    <w:rPr>
      <w:rFonts w:ascii="Arial" w:hAnsi="Arial"/>
      <w:sz w:val="22"/>
    </w:rPr>
  </w:style>
  <w:style w:type="paragraph" w:customStyle="1" w:styleId="Autor">
    <w:name w:val="Autor"/>
    <w:basedOn w:val="Normal"/>
    <w:rsid w:val="006203DE"/>
    <w:pPr>
      <w:keepLines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hAnsi="Arial"/>
      <w:sz w:val="22"/>
    </w:rPr>
  </w:style>
  <w:style w:type="paragraph" w:styleId="BlockText">
    <w:name w:val="Block Text"/>
    <w:basedOn w:val="Normal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1440" w:right="1440"/>
      <w:jc w:val="both"/>
      <w:textAlignment w:val="baseline"/>
    </w:pPr>
    <w:rPr>
      <w:rFonts w:ascii="Arial" w:hAnsi="Arial"/>
      <w:sz w:val="22"/>
    </w:rPr>
  </w:style>
  <w:style w:type="paragraph" w:styleId="Date">
    <w:name w:val="Date"/>
    <w:basedOn w:val="Normal"/>
    <w:next w:val="Normal"/>
    <w:link w:val="Date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character" w:customStyle="1" w:styleId="DateChar">
    <w:name w:val="Date Char"/>
    <w:basedOn w:val="DefaultParagraphFont"/>
    <w:link w:val="Date"/>
    <w:rsid w:val="006203DE"/>
    <w:rPr>
      <w:rFonts w:ascii="Arial" w:hAnsi="Arial"/>
      <w:sz w:val="22"/>
    </w:rPr>
  </w:style>
  <w:style w:type="paragraph" w:styleId="E-mailSignature">
    <w:name w:val="E-mail Signature"/>
    <w:basedOn w:val="Normal"/>
    <w:link w:val="E-mailSignature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</w:rPr>
  </w:style>
  <w:style w:type="character" w:customStyle="1" w:styleId="E-mailSignatureChar">
    <w:name w:val="E-mail Signature Char"/>
    <w:basedOn w:val="DefaultParagraphFont"/>
    <w:link w:val="E-mailSignature"/>
    <w:rsid w:val="006203DE"/>
    <w:rPr>
      <w:rFonts w:ascii="Arial" w:hAnsi="Arial"/>
      <w:sz w:val="22"/>
    </w:rPr>
  </w:style>
  <w:style w:type="paragraph" w:styleId="Closing">
    <w:name w:val="Closing"/>
    <w:basedOn w:val="Normal"/>
    <w:link w:val="ClosingChar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ind w:left="4252"/>
      <w:jc w:val="both"/>
      <w:textAlignment w:val="baseline"/>
    </w:pPr>
    <w:rPr>
      <w:rFonts w:ascii="Arial" w:hAnsi="Arial"/>
      <w:sz w:val="22"/>
    </w:rPr>
  </w:style>
  <w:style w:type="character" w:customStyle="1" w:styleId="ClosingChar">
    <w:name w:val="Closing Char"/>
    <w:basedOn w:val="DefaultParagraphFont"/>
    <w:link w:val="Closing"/>
    <w:rsid w:val="006203DE"/>
    <w:rPr>
      <w:rFonts w:ascii="Arial" w:hAnsi="Arial"/>
      <w:sz w:val="22"/>
    </w:rPr>
  </w:style>
  <w:style w:type="paragraph" w:styleId="NormalWeb">
    <w:name w:val="Normal (Web)"/>
    <w:basedOn w:val="Normal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/>
      <w:sz w:val="22"/>
      <w:szCs w:val="24"/>
    </w:rPr>
  </w:style>
  <w:style w:type="character" w:customStyle="1" w:styleId="TextkrperZchn">
    <w:name w:val="Textkörper Zchn"/>
    <w:semiHidden/>
    <w:locked/>
    <w:rsid w:val="006203DE"/>
    <w:rPr>
      <w:rFonts w:ascii="Arial" w:hAnsi="Arial" w:cs="Times New Roman"/>
      <w:sz w:val="22"/>
    </w:rPr>
  </w:style>
  <w:style w:type="paragraph" w:styleId="BodyText2">
    <w:name w:val="Body Text 2"/>
    <w:basedOn w:val="Normal"/>
    <w:link w:val="BodyText2Char"/>
    <w:rsid w:val="006203DE"/>
    <w:pPr>
      <w:keepLines/>
      <w:overflowPunct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rsid w:val="006203DE"/>
    <w:rPr>
      <w:rFonts w:ascii="Arial" w:hAnsi="Arial"/>
      <w:sz w:val="22"/>
    </w:rPr>
  </w:style>
  <w:style w:type="paragraph" w:styleId="BodyText3">
    <w:name w:val="Body Text 3"/>
    <w:basedOn w:val="Normal"/>
    <w:link w:val="BodyText3Char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jc w:val="both"/>
      <w:textAlignment w:val="baseline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203DE"/>
    <w:rPr>
      <w:rFonts w:ascii="Arial" w:hAnsi="Arial"/>
      <w:sz w:val="16"/>
      <w:szCs w:val="16"/>
    </w:rPr>
  </w:style>
  <w:style w:type="paragraph" w:styleId="BodyTextIndent2">
    <w:name w:val="Body Text Indent 2"/>
    <w:basedOn w:val="Normal"/>
    <w:link w:val="BodyTextIndent2Char"/>
    <w:rsid w:val="006203DE"/>
    <w:pPr>
      <w:keepLines/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hAnsi="Arial"/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6203DE"/>
    <w:rPr>
      <w:rFonts w:ascii="Arial" w:hAnsi="Arial"/>
      <w:sz w:val="22"/>
    </w:rPr>
  </w:style>
  <w:style w:type="paragraph" w:styleId="BodyTextIndent3">
    <w:name w:val="Body Text Indent 3"/>
    <w:basedOn w:val="Normal"/>
    <w:link w:val="BodyTextIndent3Char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283"/>
      <w:jc w:val="both"/>
      <w:textAlignment w:val="baseline"/>
    </w:pPr>
    <w:rPr>
      <w:rFonts w:ascii="Arial" w:hAnsi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203DE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firstLine="210"/>
      <w:textAlignment w:val="baseline"/>
    </w:pPr>
    <w:rPr>
      <w:rFonts w:ascii="Arial" w:hAnsi="Arial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6203DE"/>
    <w:rPr>
      <w:rFonts w:ascii="Calibri" w:hAnsi="Calibri" w:cs="Arial"/>
      <w:szCs w:val="22"/>
    </w:rPr>
  </w:style>
  <w:style w:type="character" w:customStyle="1" w:styleId="BodyTextFirstIndentChar">
    <w:name w:val="Body Text First Indent Char"/>
    <w:basedOn w:val="BodyTextChar"/>
    <w:link w:val="BodyTextFirstIndent"/>
    <w:rsid w:val="006203DE"/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6203DE"/>
    <w:pPr>
      <w:keepLines/>
      <w:overflowPunct w:val="0"/>
      <w:autoSpaceDE w:val="0"/>
      <w:autoSpaceDN w:val="0"/>
      <w:adjustRightInd w:val="0"/>
      <w:spacing w:after="120" w:line="360" w:lineRule="atLeast"/>
      <w:ind w:left="283"/>
      <w:jc w:val="both"/>
      <w:textAlignment w:val="baseline"/>
    </w:pPr>
    <w:rPr>
      <w:rFonts w:ascii="Arial" w:hAnsi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6203DE"/>
    <w:rPr>
      <w:rFonts w:ascii="Arial" w:hAnsi="Arial"/>
      <w:sz w:val="22"/>
    </w:rPr>
  </w:style>
  <w:style w:type="paragraph" w:styleId="BodyTextFirstIndent2">
    <w:name w:val="Body Text First Indent 2"/>
    <w:basedOn w:val="BodyTextIndent"/>
    <w:link w:val="BodyTextFirstIndent2Char"/>
    <w:rsid w:val="006203D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6203DE"/>
    <w:rPr>
      <w:rFonts w:ascii="Arial" w:hAnsi="Arial"/>
      <w:sz w:val="22"/>
    </w:rPr>
  </w:style>
  <w:style w:type="paragraph" w:styleId="EnvelopeReturn">
    <w:name w:val="envelope return"/>
    <w:basedOn w:val="Normal"/>
    <w:rsid w:val="006203DE"/>
    <w:pPr>
      <w:keepLines/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rFonts w:ascii="Arial" w:hAnsi="Arial" w:cs="Arial"/>
      <w:sz w:val="18"/>
    </w:rPr>
  </w:style>
  <w:style w:type="paragraph" w:styleId="EnvelopeAddress">
    <w:name w:val="envelope address"/>
    <w:basedOn w:val="Normal"/>
    <w:rsid w:val="006203DE"/>
    <w:pPr>
      <w:keepLines/>
      <w:framePr w:w="4320" w:h="2160" w:hRule="exact" w:hSpace="141" w:wrap="auto" w:hAnchor="page" w:xAlign="center" w:yAlign="bottom"/>
      <w:overflowPunct w:val="0"/>
      <w:autoSpaceDE w:val="0"/>
      <w:autoSpaceDN w:val="0"/>
      <w:adjustRightInd w:val="0"/>
      <w:spacing w:after="240" w:line="360" w:lineRule="atLeast"/>
      <w:ind w:left="1"/>
      <w:jc w:val="both"/>
      <w:textAlignment w:val="baseline"/>
    </w:pPr>
    <w:rPr>
      <w:rFonts w:ascii="Arial" w:hAnsi="Arial" w:cs="Arial"/>
      <w:sz w:val="22"/>
      <w:szCs w:val="24"/>
    </w:rPr>
  </w:style>
  <w:style w:type="character" w:styleId="Hyperlink">
    <w:name w:val="Hyperlink"/>
    <w:uiPriority w:val="99"/>
    <w:rsid w:val="006203DE"/>
    <w:rPr>
      <w:rFonts w:cs="Times New Roman"/>
      <w:color w:val="0000FF"/>
      <w:u w:val="single"/>
    </w:rPr>
  </w:style>
  <w:style w:type="paragraph" w:customStyle="1" w:styleId="Default">
    <w:name w:val="Default"/>
    <w:rsid w:val="006203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Flietext">
    <w:name w:val="Fließtext"/>
    <w:basedOn w:val="Normal"/>
    <w:rsid w:val="006203DE"/>
    <w:pPr>
      <w:spacing w:before="60" w:after="60"/>
    </w:pPr>
    <w:rPr>
      <w:rFonts w:ascii="Times New Roman" w:eastAsia="Times" w:hAnsi="Times New Roman"/>
      <w:sz w:val="24"/>
    </w:rPr>
  </w:style>
  <w:style w:type="paragraph" w:customStyle="1" w:styleId="a">
    <w:uiPriority w:val="99"/>
    <w:unhideWhenUsed/>
    <w:rsid w:val="007538D6"/>
    <w:rPr>
      <w:rFonts w:ascii="Calibri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6203DE"/>
    <w:rPr>
      <w:color w:val="954F72" w:themeColor="followedHyperlink"/>
      <w:u w:val="single"/>
    </w:rPr>
  </w:style>
  <w:style w:type="table" w:styleId="GridTable1Light-Accent5">
    <w:name w:val="Grid Table 1 Light Accent 5"/>
    <w:basedOn w:val="TableNormal"/>
    <w:uiPriority w:val="46"/>
    <w:rsid w:val="001C2481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5">
    <w:name w:val="List Table 1 Light Accent 5"/>
    <w:basedOn w:val="TableNormal"/>
    <w:uiPriority w:val="46"/>
    <w:rsid w:val="001C24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473382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1954FA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bimpexmeat.com/certifica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QM_Vorlage_o_Fus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e29b9b-5fdd-48a5-98af-7cbe8a35bb69" xsi:nil="true"/>
    <lcf76f155ced4ddcb4097134ff3c332f xmlns="19a05d6f-87c4-4002-b723-a58281b7fa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EEB6895B225429C6D4679BC951282" ma:contentTypeVersion="12" ma:contentTypeDescription="Create a new document." ma:contentTypeScope="" ma:versionID="0a0e5c37623f9f358d691fab83ea7070">
  <xsd:schema xmlns:xsd="http://www.w3.org/2001/XMLSchema" xmlns:xs="http://www.w3.org/2001/XMLSchema" xmlns:p="http://schemas.microsoft.com/office/2006/metadata/properties" xmlns:ns2="19a05d6f-87c4-4002-b723-a58281b7faed" xmlns:ns3="c4e29b9b-5fdd-48a5-98af-7cbe8a35bb69" targetNamespace="http://schemas.microsoft.com/office/2006/metadata/properties" ma:root="true" ma:fieldsID="c7e6c63d53ec104d5d047df2389408e1" ns2:_="" ns3:_="">
    <xsd:import namespace="19a05d6f-87c4-4002-b723-a58281b7faed"/>
    <xsd:import namespace="c4e29b9b-5fdd-48a5-98af-7cbe8a35bb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05d6f-87c4-4002-b723-a58281b7fa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3b12a83-a412-44f5-91b3-8f7bf09de0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9b9b-5fdd-48a5-98af-7cbe8a35bb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c6ee49-750f-4951-846b-3735cf01984a}" ma:internalName="TaxCatchAll" ma:showField="CatchAllData" ma:web="c4e29b9b-5fdd-48a5-98af-7cbe8a35bb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47C1F-A95E-438F-80C4-BCD81C81E5C4}">
  <ds:schemaRefs>
    <ds:schemaRef ds:uri="http://schemas.microsoft.com/office/2006/metadata/properties"/>
    <ds:schemaRef ds:uri="http://schemas.microsoft.com/office/infopath/2007/PartnerControls"/>
    <ds:schemaRef ds:uri="c4e29b9b-5fdd-48a5-98af-7cbe8a35bb69"/>
    <ds:schemaRef ds:uri="19a05d6f-87c4-4002-b723-a58281b7faed"/>
  </ds:schemaRefs>
</ds:datastoreItem>
</file>

<file path=customXml/itemProps2.xml><?xml version="1.0" encoding="utf-8"?>
<ds:datastoreItem xmlns:ds="http://schemas.openxmlformats.org/officeDocument/2006/customXml" ds:itemID="{09FB6A77-833A-40F0-ADDC-6D85E60A6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4B176-A823-43D5-B955-166CC317D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05d6f-87c4-4002-b723-a58281b7faed"/>
    <ds:schemaRef ds:uri="c4e29b9b-5fdd-48a5-98af-7cbe8a35bb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QM_Vorlage_o_Fuss.dot</Template>
  <TotalTime>0</TotalTime>
  <Pages>6</Pages>
  <Words>987</Words>
  <Characters>5028</Characters>
  <Application>Microsoft Office Word</Application>
  <DocSecurity>0</DocSecurity>
  <Lines>558</Lines>
  <Paragraphs>334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Erstellt von</vt:lpstr>
    </vt:vector>
  </TitlesOfParts>
  <Company>Calsitherm GmbH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Self-Assessment</dc:title>
  <dc:subject/>
  <dc:creator>BM@bimpexmeat.com</dc:creator>
  <cp:keywords/>
  <dc:description/>
  <cp:lastModifiedBy>Raf Heyerick</cp:lastModifiedBy>
  <cp:revision>2</cp:revision>
  <cp:lastPrinted>2024-04-18T07:24:00Z</cp:lastPrinted>
  <dcterms:created xsi:type="dcterms:W3CDTF">2026-09-01T11:53:00Z</dcterms:created>
  <dcterms:modified xsi:type="dcterms:W3CDTF">2026-09-01T11:53:00Z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0x010100531EEB6895B225429C6D4679BC951282</vt:lpwstr>
  </property>
</Properties>
</file>